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91" w:type="dxa"/>
        <w:tblLayout w:type="fixed"/>
        <w:tblCellMar>
          <w:left w:w="70" w:type="dxa"/>
          <w:right w:w="70" w:type="dxa"/>
        </w:tblCellMar>
        <w:tblLook w:val="0000" w:firstRow="0" w:lastRow="0" w:firstColumn="0" w:lastColumn="0" w:noHBand="0" w:noVBand="0"/>
      </w:tblPr>
      <w:tblGrid>
        <w:gridCol w:w="1559"/>
        <w:gridCol w:w="180"/>
        <w:gridCol w:w="1651"/>
        <w:gridCol w:w="204"/>
        <w:gridCol w:w="1223"/>
        <w:gridCol w:w="160"/>
        <w:gridCol w:w="1003"/>
        <w:gridCol w:w="274"/>
        <w:gridCol w:w="1680"/>
        <w:gridCol w:w="181"/>
        <w:gridCol w:w="160"/>
        <w:gridCol w:w="200"/>
        <w:gridCol w:w="461"/>
        <w:gridCol w:w="194"/>
        <w:gridCol w:w="80"/>
        <w:gridCol w:w="812"/>
        <w:gridCol w:w="15"/>
        <w:gridCol w:w="154"/>
      </w:tblGrid>
      <w:tr w:rsidR="00B861D4" w14:paraId="6A2B2D55" w14:textId="77777777" w:rsidTr="00980C02">
        <w:trPr>
          <w:gridAfter w:val="1"/>
          <w:wAfter w:w="154" w:type="dxa"/>
          <w:trHeight w:val="564"/>
        </w:trPr>
        <w:tc>
          <w:tcPr>
            <w:tcW w:w="1559" w:type="dxa"/>
            <w:vAlign w:val="center"/>
          </w:tcPr>
          <w:p w14:paraId="4AB611F3" w14:textId="77777777" w:rsidR="00B861D4" w:rsidRPr="006638BA" w:rsidRDefault="00B861D4" w:rsidP="000B3485">
            <w:pPr>
              <w:pStyle w:val="Prottabell"/>
              <w:jc w:val="both"/>
              <w:rPr>
                <w:rFonts w:ascii="Myriad Pro" w:hAnsi="Myriad Pro"/>
                <w:b/>
              </w:rPr>
            </w:pPr>
            <w:r w:rsidRPr="006638BA">
              <w:rPr>
                <w:rFonts w:ascii="Myriad Pro" w:hAnsi="Myriad Pro"/>
                <w:b/>
              </w:rPr>
              <w:t>Plats och tid</w:t>
            </w:r>
          </w:p>
        </w:tc>
        <w:tc>
          <w:tcPr>
            <w:tcW w:w="180" w:type="dxa"/>
            <w:vAlign w:val="center"/>
          </w:tcPr>
          <w:p w14:paraId="45DB6D12" w14:textId="77777777" w:rsidR="00B861D4" w:rsidRDefault="00B861D4" w:rsidP="00393E7A">
            <w:pPr>
              <w:pStyle w:val="Sidhuvud"/>
              <w:tabs>
                <w:tab w:val="clear" w:pos="4536"/>
                <w:tab w:val="clear" w:pos="9072"/>
              </w:tabs>
            </w:pPr>
          </w:p>
        </w:tc>
        <w:tc>
          <w:tcPr>
            <w:tcW w:w="8298" w:type="dxa"/>
            <w:gridSpan w:val="15"/>
            <w:vAlign w:val="center"/>
          </w:tcPr>
          <w:p w14:paraId="0DF4248F" w14:textId="13394F68" w:rsidR="00B861D4" w:rsidRDefault="006C5A53" w:rsidP="0045591B">
            <w:pPr>
              <w:pStyle w:val="Tabellinneh"/>
            </w:pPr>
            <w:r>
              <w:t>Klockargården, Sammanträdesrummet kl. 19.00-2</w:t>
            </w:r>
            <w:r w:rsidR="00870001">
              <w:t>1</w:t>
            </w:r>
            <w:r>
              <w:t>.</w:t>
            </w:r>
            <w:r w:rsidR="00870001">
              <w:t>15</w:t>
            </w:r>
          </w:p>
        </w:tc>
      </w:tr>
      <w:tr w:rsidR="00B861D4" w14:paraId="005EEBD7" w14:textId="77777777" w:rsidTr="00980C02">
        <w:trPr>
          <w:gridAfter w:val="1"/>
          <w:wAfter w:w="154" w:type="dxa"/>
          <w:trHeight w:hRule="exact" w:val="57"/>
        </w:trPr>
        <w:tc>
          <w:tcPr>
            <w:tcW w:w="1559" w:type="dxa"/>
          </w:tcPr>
          <w:p w14:paraId="1576F63D" w14:textId="77777777" w:rsidR="00B861D4" w:rsidRPr="006638BA" w:rsidRDefault="00B861D4" w:rsidP="000B3485">
            <w:pPr>
              <w:pStyle w:val="Tabellinneh"/>
              <w:jc w:val="both"/>
              <w:rPr>
                <w:rFonts w:ascii="Myriad Pro" w:hAnsi="Myriad Pro"/>
                <w:b/>
              </w:rPr>
            </w:pPr>
          </w:p>
        </w:tc>
        <w:tc>
          <w:tcPr>
            <w:tcW w:w="180" w:type="dxa"/>
          </w:tcPr>
          <w:p w14:paraId="0FD14C44" w14:textId="77777777" w:rsidR="00B861D4" w:rsidRDefault="00B861D4">
            <w:pPr>
              <w:pStyle w:val="Tabellinneh"/>
            </w:pPr>
          </w:p>
        </w:tc>
        <w:tc>
          <w:tcPr>
            <w:tcW w:w="8298" w:type="dxa"/>
            <w:gridSpan w:val="15"/>
          </w:tcPr>
          <w:p w14:paraId="6B6798D4" w14:textId="77777777" w:rsidR="00B861D4" w:rsidRDefault="00B861D4">
            <w:pPr>
              <w:pStyle w:val="Tabellinneh"/>
            </w:pPr>
          </w:p>
        </w:tc>
      </w:tr>
      <w:tr w:rsidR="00B861D4" w14:paraId="784A2317" w14:textId="77777777" w:rsidTr="00F50400">
        <w:trPr>
          <w:gridAfter w:val="1"/>
          <w:wAfter w:w="154" w:type="dxa"/>
          <w:trHeight w:val="2071"/>
        </w:trPr>
        <w:tc>
          <w:tcPr>
            <w:tcW w:w="1559" w:type="dxa"/>
          </w:tcPr>
          <w:p w14:paraId="548A3D18" w14:textId="77777777" w:rsidR="00B861D4" w:rsidRPr="006638BA" w:rsidRDefault="0001464B" w:rsidP="000B3485">
            <w:pPr>
              <w:pStyle w:val="Prottabell"/>
              <w:jc w:val="both"/>
              <w:rPr>
                <w:rFonts w:ascii="Myriad Pro" w:hAnsi="Myriad Pro"/>
                <w:b/>
                <w:szCs w:val="18"/>
              </w:rPr>
            </w:pPr>
            <w:r>
              <w:rPr>
                <w:rFonts w:ascii="Myriad Pro" w:hAnsi="Myriad Pro"/>
                <w:b/>
                <w:szCs w:val="18"/>
              </w:rPr>
              <w:br/>
            </w:r>
            <w:r w:rsidR="00292229">
              <w:rPr>
                <w:rFonts w:ascii="Myriad Pro" w:hAnsi="Myriad Pro"/>
                <w:b/>
                <w:szCs w:val="18"/>
              </w:rPr>
              <w:t>Närvarande</w:t>
            </w:r>
          </w:p>
        </w:tc>
        <w:tc>
          <w:tcPr>
            <w:tcW w:w="180" w:type="dxa"/>
          </w:tcPr>
          <w:p w14:paraId="56569F14" w14:textId="77777777" w:rsidR="00B861D4" w:rsidRDefault="00B861D4">
            <w:pPr>
              <w:pStyle w:val="Tabellinneh"/>
            </w:pPr>
          </w:p>
        </w:tc>
        <w:tc>
          <w:tcPr>
            <w:tcW w:w="3078" w:type="dxa"/>
            <w:gridSpan w:val="3"/>
          </w:tcPr>
          <w:p w14:paraId="2C739B2F" w14:textId="18C27708" w:rsidR="00B861D4" w:rsidRPr="006120B6" w:rsidRDefault="0001464B" w:rsidP="00812B8B">
            <w:pPr>
              <w:pStyle w:val="Tabellinneh"/>
              <w:rPr>
                <w:noProof/>
              </w:rPr>
            </w:pPr>
            <w:r>
              <w:rPr>
                <w:noProof/>
              </w:rPr>
              <w:br/>
            </w:r>
            <w:r w:rsidR="00980C02">
              <w:rPr>
                <w:noProof/>
              </w:rPr>
              <w:t xml:space="preserve">Ann-Marie Högberg, ordf </w:t>
            </w:r>
            <w:r w:rsidR="00CE30B2">
              <w:rPr>
                <w:noProof/>
              </w:rPr>
              <w:t>Margareta Hedström, 1:e vice ordf.</w:t>
            </w:r>
            <w:r w:rsidR="00CE30B2">
              <w:rPr>
                <w:noProof/>
              </w:rPr>
              <w:br/>
            </w:r>
            <w:r w:rsidR="00810952">
              <w:rPr>
                <w:noProof/>
              </w:rPr>
              <w:t>Pia Berkman i st f</w:t>
            </w:r>
            <w:r w:rsidR="00810952">
              <w:rPr>
                <w:noProof/>
              </w:rPr>
              <w:br/>
              <w:t xml:space="preserve">     </w:t>
            </w:r>
            <w:r w:rsidR="00980C02">
              <w:rPr>
                <w:noProof/>
              </w:rPr>
              <w:t xml:space="preserve">Claes-Johan Bonde, 2:e vice ordf </w:t>
            </w:r>
            <w:r w:rsidR="00980C02">
              <w:rPr>
                <w:noProof/>
              </w:rPr>
              <w:br/>
            </w:r>
            <w:r w:rsidR="00980C02" w:rsidRPr="00414C3B">
              <w:rPr>
                <w:noProof/>
              </w:rPr>
              <w:t>Margareta Lydén Lövkvist</w:t>
            </w:r>
            <w:r w:rsidR="00980C02">
              <w:rPr>
                <w:noProof/>
              </w:rPr>
              <w:t xml:space="preserve"> </w:t>
            </w:r>
            <w:r w:rsidR="00980C02">
              <w:rPr>
                <w:noProof/>
              </w:rPr>
              <w:br/>
              <w:t>Gö</w:t>
            </w:r>
            <w:r w:rsidR="005F66E3">
              <w:rPr>
                <w:noProof/>
              </w:rPr>
              <w:t>r</w:t>
            </w:r>
            <w:r w:rsidR="00980C02">
              <w:rPr>
                <w:noProof/>
              </w:rPr>
              <w:t>an Hallberg</w:t>
            </w:r>
            <w:r w:rsidR="00980C02">
              <w:rPr>
                <w:noProof/>
              </w:rPr>
              <w:br/>
              <w:t>Britt Björneke</w:t>
            </w:r>
            <w:r w:rsidR="00980C02">
              <w:rPr>
                <w:noProof/>
              </w:rPr>
              <w:br/>
            </w:r>
            <w:r w:rsidR="00F4455D">
              <w:rPr>
                <w:noProof/>
              </w:rPr>
              <w:t>Arnold Boström</w:t>
            </w:r>
            <w:r w:rsidR="00F4455D">
              <w:rPr>
                <w:noProof/>
              </w:rPr>
              <w:br/>
            </w:r>
            <w:r w:rsidR="006C5A53">
              <w:rPr>
                <w:noProof/>
              </w:rPr>
              <w:t>Bodil Åkerblom-Wiker i st f</w:t>
            </w:r>
            <w:r w:rsidR="006C5A53">
              <w:rPr>
                <w:noProof/>
              </w:rPr>
              <w:br/>
              <w:t xml:space="preserve">      </w:t>
            </w:r>
            <w:r w:rsidR="00F4455D">
              <w:rPr>
                <w:noProof/>
              </w:rPr>
              <w:t xml:space="preserve">Margareta Forsell </w:t>
            </w:r>
            <w:r w:rsidR="00F4455D">
              <w:rPr>
                <w:noProof/>
              </w:rPr>
              <w:br/>
              <w:t xml:space="preserve">Elisabeth Norberg </w:t>
            </w:r>
            <w:r w:rsidR="00F4455D">
              <w:rPr>
                <w:noProof/>
              </w:rPr>
              <w:br/>
            </w:r>
            <w:r w:rsidR="006C5A53">
              <w:rPr>
                <w:noProof/>
              </w:rPr>
              <w:t>Patrik Skantze</w:t>
            </w:r>
            <w:r w:rsidR="00F4455D">
              <w:rPr>
                <w:noProof/>
              </w:rPr>
              <w:t>,  kyrkoherde</w:t>
            </w:r>
            <w:r w:rsidR="00BC6D17">
              <w:rPr>
                <w:noProof/>
              </w:rPr>
              <w:br/>
            </w:r>
          </w:p>
        </w:tc>
        <w:tc>
          <w:tcPr>
            <w:tcW w:w="160" w:type="dxa"/>
          </w:tcPr>
          <w:p w14:paraId="6A1521EE" w14:textId="77777777" w:rsidR="00B861D4" w:rsidRPr="006120B6" w:rsidRDefault="00B861D4">
            <w:pPr>
              <w:pStyle w:val="Tabellinneh"/>
            </w:pPr>
          </w:p>
        </w:tc>
        <w:tc>
          <w:tcPr>
            <w:tcW w:w="2957" w:type="dxa"/>
            <w:gridSpan w:val="3"/>
          </w:tcPr>
          <w:p w14:paraId="3360CBD8" w14:textId="5072490A" w:rsidR="00292229" w:rsidRDefault="0001464B" w:rsidP="00812B8B">
            <w:pPr>
              <w:pStyle w:val="Tabellinneh"/>
              <w:rPr>
                <w:noProof/>
              </w:rPr>
            </w:pPr>
            <w:r>
              <w:rPr>
                <w:noProof/>
              </w:rPr>
              <w:br/>
            </w:r>
            <w:r w:rsidR="00213DA7">
              <w:rPr>
                <w:noProof/>
              </w:rPr>
              <w:br/>
            </w:r>
            <w:r w:rsidR="00CE30B2">
              <w:rPr>
                <w:noProof/>
              </w:rPr>
              <w:br/>
              <w:t xml:space="preserve">      </w:t>
            </w:r>
            <w:r w:rsidR="00213DA7">
              <w:rPr>
                <w:noProof/>
              </w:rPr>
              <w:br/>
            </w:r>
            <w:r w:rsidR="00A60A6F">
              <w:rPr>
                <w:noProof/>
              </w:rPr>
              <w:br/>
            </w:r>
            <w:r w:rsidR="00BC6D17">
              <w:rPr>
                <w:noProof/>
              </w:rPr>
              <w:br/>
            </w:r>
          </w:p>
        </w:tc>
        <w:tc>
          <w:tcPr>
            <w:tcW w:w="181" w:type="dxa"/>
          </w:tcPr>
          <w:p w14:paraId="2378DE82" w14:textId="77777777" w:rsidR="00B861D4" w:rsidRDefault="00494A50">
            <w:pPr>
              <w:pStyle w:val="Tabellinneh"/>
            </w:pPr>
            <w:r>
              <w:t xml:space="preserve"> </w:t>
            </w:r>
          </w:p>
        </w:tc>
        <w:tc>
          <w:tcPr>
            <w:tcW w:w="1922" w:type="dxa"/>
            <w:gridSpan w:val="7"/>
          </w:tcPr>
          <w:p w14:paraId="6EFCEE2D" w14:textId="77777777" w:rsidR="00B861D4" w:rsidRDefault="00B861D4">
            <w:pPr>
              <w:pStyle w:val="Tabellinneh"/>
            </w:pPr>
          </w:p>
        </w:tc>
      </w:tr>
      <w:tr w:rsidR="00B861D4" w:rsidRPr="006C5A53" w14:paraId="0E86CCCE" w14:textId="77777777" w:rsidTr="00EB3B5D">
        <w:trPr>
          <w:trHeight w:hRule="exact" w:val="981"/>
        </w:trPr>
        <w:tc>
          <w:tcPr>
            <w:tcW w:w="1559" w:type="dxa"/>
          </w:tcPr>
          <w:p w14:paraId="4F31152D" w14:textId="77777777" w:rsidR="00B861D4" w:rsidRDefault="000B3485" w:rsidP="000B3485">
            <w:pPr>
              <w:pStyle w:val="Prottabell"/>
              <w:jc w:val="both"/>
              <w:rPr>
                <w:rFonts w:ascii="Myriad Pro" w:hAnsi="Myriad Pro"/>
                <w:b/>
                <w:szCs w:val="18"/>
              </w:rPr>
            </w:pPr>
            <w:r>
              <w:rPr>
                <w:rFonts w:ascii="Myriad Pro" w:hAnsi="Myriad Pro"/>
                <w:b/>
                <w:szCs w:val="18"/>
              </w:rPr>
              <w:t>Ersättare</w:t>
            </w:r>
          </w:p>
          <w:p w14:paraId="290647E0" w14:textId="77777777" w:rsidR="000B3485" w:rsidRPr="006638BA" w:rsidRDefault="000B3485" w:rsidP="000B3485">
            <w:pPr>
              <w:pStyle w:val="Prottabell"/>
              <w:jc w:val="both"/>
              <w:rPr>
                <w:rFonts w:ascii="Myriad Pro" w:hAnsi="Myriad Pro"/>
                <w:b/>
                <w:sz w:val="16"/>
              </w:rPr>
            </w:pPr>
          </w:p>
        </w:tc>
        <w:tc>
          <w:tcPr>
            <w:tcW w:w="180" w:type="dxa"/>
          </w:tcPr>
          <w:p w14:paraId="71001EC2" w14:textId="77777777" w:rsidR="00B861D4" w:rsidRDefault="00B861D4">
            <w:pPr>
              <w:pStyle w:val="Tabellinneh"/>
              <w:rPr>
                <w:sz w:val="16"/>
              </w:rPr>
            </w:pPr>
          </w:p>
        </w:tc>
        <w:tc>
          <w:tcPr>
            <w:tcW w:w="3078" w:type="dxa"/>
            <w:gridSpan w:val="3"/>
          </w:tcPr>
          <w:p w14:paraId="68F7415A" w14:textId="283417D7" w:rsidR="00BF21D6" w:rsidRPr="000B3485" w:rsidRDefault="00F4455D" w:rsidP="001C4A1E">
            <w:pPr>
              <w:pStyle w:val="Tabellinneh"/>
              <w:rPr>
                <w:szCs w:val="20"/>
              </w:rPr>
            </w:pPr>
            <w:r>
              <w:rPr>
                <w:szCs w:val="20"/>
              </w:rPr>
              <w:t>Benny Upphagen</w:t>
            </w:r>
            <w:r>
              <w:rPr>
                <w:szCs w:val="20"/>
              </w:rPr>
              <w:br/>
            </w:r>
            <w:r w:rsidR="00C0128D">
              <w:rPr>
                <w:szCs w:val="20"/>
              </w:rPr>
              <w:t>Barbro Bergstedt</w:t>
            </w:r>
            <w:r w:rsidR="005F66E3">
              <w:rPr>
                <w:szCs w:val="20"/>
              </w:rPr>
              <w:br/>
              <w:t>Anders Norman</w:t>
            </w:r>
            <w:r w:rsidR="00C0128D">
              <w:rPr>
                <w:szCs w:val="20"/>
              </w:rPr>
              <w:br/>
            </w:r>
          </w:p>
        </w:tc>
        <w:tc>
          <w:tcPr>
            <w:tcW w:w="160" w:type="dxa"/>
          </w:tcPr>
          <w:p w14:paraId="70931314" w14:textId="77777777" w:rsidR="00B861D4" w:rsidRDefault="00B861D4">
            <w:pPr>
              <w:pStyle w:val="Tabellinneh"/>
              <w:rPr>
                <w:sz w:val="16"/>
              </w:rPr>
            </w:pPr>
          </w:p>
        </w:tc>
        <w:tc>
          <w:tcPr>
            <w:tcW w:w="2957" w:type="dxa"/>
            <w:gridSpan w:val="3"/>
          </w:tcPr>
          <w:p w14:paraId="71050C7B" w14:textId="4B206DEB" w:rsidR="00BF21D6" w:rsidRPr="002E029E" w:rsidRDefault="002E029E" w:rsidP="000B3485">
            <w:pPr>
              <w:pStyle w:val="Tabellinneh"/>
              <w:rPr>
                <w:szCs w:val="20"/>
              </w:rPr>
            </w:pPr>
            <w:r>
              <w:rPr>
                <w:szCs w:val="20"/>
              </w:rPr>
              <w:t>Sara Grant</w:t>
            </w:r>
            <w:r>
              <w:rPr>
                <w:szCs w:val="20"/>
              </w:rPr>
              <w:br/>
            </w:r>
            <w:r w:rsidR="00F50400">
              <w:rPr>
                <w:szCs w:val="20"/>
              </w:rPr>
              <w:t>Lars-Göran Asmundsson</w:t>
            </w:r>
            <w:r w:rsidR="00D847CA">
              <w:rPr>
                <w:szCs w:val="20"/>
              </w:rPr>
              <w:br/>
              <w:t xml:space="preserve">Madeleine </w:t>
            </w:r>
            <w:r w:rsidR="00EB3B5D">
              <w:rPr>
                <w:szCs w:val="20"/>
              </w:rPr>
              <w:t>Svensson</w:t>
            </w:r>
            <w:r w:rsidR="00464D2A">
              <w:rPr>
                <w:szCs w:val="20"/>
              </w:rPr>
              <w:t>, adj</w:t>
            </w:r>
            <w:r w:rsidR="00EB3B5D">
              <w:rPr>
                <w:szCs w:val="20"/>
              </w:rPr>
              <w:br/>
              <w:t>Lars-Göran Sander</w:t>
            </w:r>
            <w:r w:rsidR="00464D2A">
              <w:rPr>
                <w:szCs w:val="20"/>
              </w:rPr>
              <w:t>, adj</w:t>
            </w:r>
          </w:p>
        </w:tc>
        <w:tc>
          <w:tcPr>
            <w:tcW w:w="181" w:type="dxa"/>
          </w:tcPr>
          <w:p w14:paraId="69BCCA82" w14:textId="77777777" w:rsidR="00B861D4" w:rsidRPr="002E029E" w:rsidRDefault="00B861D4">
            <w:pPr>
              <w:pStyle w:val="Tabellinneh"/>
              <w:rPr>
                <w:sz w:val="16"/>
              </w:rPr>
            </w:pPr>
          </w:p>
        </w:tc>
        <w:tc>
          <w:tcPr>
            <w:tcW w:w="1907" w:type="dxa"/>
            <w:gridSpan w:val="6"/>
          </w:tcPr>
          <w:p w14:paraId="0AB1D8F0" w14:textId="77777777" w:rsidR="00B861D4" w:rsidRPr="002E029E" w:rsidRDefault="00B861D4">
            <w:pPr>
              <w:pStyle w:val="Tabellinneh"/>
              <w:rPr>
                <w:sz w:val="16"/>
              </w:rPr>
            </w:pPr>
          </w:p>
        </w:tc>
        <w:tc>
          <w:tcPr>
            <w:tcW w:w="169" w:type="dxa"/>
            <w:gridSpan w:val="2"/>
          </w:tcPr>
          <w:p w14:paraId="63DC1E64" w14:textId="77777777" w:rsidR="00B861D4" w:rsidRPr="002E029E" w:rsidRDefault="00B861D4">
            <w:pPr>
              <w:pStyle w:val="Tabellinneh"/>
              <w:rPr>
                <w:sz w:val="16"/>
              </w:rPr>
            </w:pPr>
          </w:p>
        </w:tc>
      </w:tr>
      <w:tr w:rsidR="00B861D4" w:rsidRPr="006C5A53" w14:paraId="2D3298A3" w14:textId="77777777" w:rsidTr="00464D2A">
        <w:trPr>
          <w:trHeight w:val="131"/>
        </w:trPr>
        <w:tc>
          <w:tcPr>
            <w:tcW w:w="1559" w:type="dxa"/>
          </w:tcPr>
          <w:p w14:paraId="646BB295" w14:textId="3872482B" w:rsidR="00B861D4" w:rsidRPr="002E029E" w:rsidRDefault="00B861D4" w:rsidP="000B3485">
            <w:pPr>
              <w:pStyle w:val="Prottabell"/>
              <w:jc w:val="both"/>
              <w:rPr>
                <w:rFonts w:ascii="Myriad Pro" w:hAnsi="Myriad Pro"/>
                <w:b/>
                <w:sz w:val="16"/>
                <w:szCs w:val="16"/>
              </w:rPr>
            </w:pPr>
          </w:p>
        </w:tc>
        <w:tc>
          <w:tcPr>
            <w:tcW w:w="180" w:type="dxa"/>
          </w:tcPr>
          <w:p w14:paraId="12AEDD5E" w14:textId="77777777" w:rsidR="00B861D4" w:rsidRPr="002E029E" w:rsidRDefault="00B861D4">
            <w:pPr>
              <w:pStyle w:val="Tabellinneh"/>
            </w:pPr>
          </w:p>
        </w:tc>
        <w:tc>
          <w:tcPr>
            <w:tcW w:w="3078" w:type="dxa"/>
            <w:gridSpan w:val="3"/>
          </w:tcPr>
          <w:p w14:paraId="1463FEB9" w14:textId="58510D26" w:rsidR="00B861D4" w:rsidRPr="002E029E" w:rsidRDefault="00B861D4">
            <w:pPr>
              <w:pStyle w:val="Tabellinneh"/>
              <w:rPr>
                <w:noProof/>
              </w:rPr>
            </w:pPr>
          </w:p>
        </w:tc>
        <w:tc>
          <w:tcPr>
            <w:tcW w:w="160" w:type="dxa"/>
          </w:tcPr>
          <w:p w14:paraId="5B2FC20B" w14:textId="77777777" w:rsidR="00B861D4" w:rsidRPr="002E029E" w:rsidRDefault="00B861D4">
            <w:pPr>
              <w:pStyle w:val="Tabellinneh"/>
            </w:pPr>
          </w:p>
        </w:tc>
        <w:tc>
          <w:tcPr>
            <w:tcW w:w="2957" w:type="dxa"/>
            <w:gridSpan w:val="3"/>
          </w:tcPr>
          <w:p w14:paraId="2F26D6DD" w14:textId="258E1F3C" w:rsidR="00B861D4" w:rsidRPr="002E029E" w:rsidRDefault="00B861D4" w:rsidP="00292229">
            <w:pPr>
              <w:pStyle w:val="Tabellinneh"/>
              <w:rPr>
                <w:noProof/>
              </w:rPr>
            </w:pPr>
          </w:p>
        </w:tc>
        <w:tc>
          <w:tcPr>
            <w:tcW w:w="181" w:type="dxa"/>
          </w:tcPr>
          <w:p w14:paraId="000DAA97" w14:textId="77777777" w:rsidR="00B861D4" w:rsidRPr="002E029E" w:rsidRDefault="00B861D4">
            <w:pPr>
              <w:pStyle w:val="Tabellinneh"/>
            </w:pPr>
          </w:p>
        </w:tc>
        <w:tc>
          <w:tcPr>
            <w:tcW w:w="1907" w:type="dxa"/>
            <w:gridSpan w:val="6"/>
          </w:tcPr>
          <w:p w14:paraId="27560F37" w14:textId="7776D9CA" w:rsidR="00B861D4" w:rsidRPr="002E029E" w:rsidRDefault="00B861D4" w:rsidP="003C5C07">
            <w:pPr>
              <w:pStyle w:val="Tabellinneh"/>
            </w:pPr>
          </w:p>
        </w:tc>
        <w:tc>
          <w:tcPr>
            <w:tcW w:w="169" w:type="dxa"/>
            <w:gridSpan w:val="2"/>
          </w:tcPr>
          <w:p w14:paraId="2B9278D7" w14:textId="77777777" w:rsidR="00B861D4" w:rsidRPr="002E029E" w:rsidRDefault="00B861D4">
            <w:pPr>
              <w:pStyle w:val="Tabellinneh"/>
            </w:pPr>
          </w:p>
        </w:tc>
      </w:tr>
      <w:tr w:rsidR="00B861D4" w:rsidRPr="006C5A53" w14:paraId="1E537E06" w14:textId="77777777" w:rsidTr="001F53BF">
        <w:trPr>
          <w:trHeight w:hRule="exact" w:val="73"/>
        </w:trPr>
        <w:tc>
          <w:tcPr>
            <w:tcW w:w="1559" w:type="dxa"/>
          </w:tcPr>
          <w:p w14:paraId="09167877" w14:textId="77777777" w:rsidR="00B861D4" w:rsidRPr="002E029E" w:rsidRDefault="00B861D4">
            <w:pPr>
              <w:pStyle w:val="Tabellinneh"/>
              <w:rPr>
                <w:rFonts w:ascii="Myriad Pro" w:hAnsi="Myriad Pro"/>
                <w:b/>
              </w:rPr>
            </w:pPr>
          </w:p>
        </w:tc>
        <w:tc>
          <w:tcPr>
            <w:tcW w:w="180" w:type="dxa"/>
          </w:tcPr>
          <w:p w14:paraId="3E181924" w14:textId="77777777" w:rsidR="00B861D4" w:rsidRPr="002E029E" w:rsidRDefault="00B861D4">
            <w:pPr>
              <w:pStyle w:val="Tabellinneh"/>
            </w:pPr>
          </w:p>
        </w:tc>
        <w:tc>
          <w:tcPr>
            <w:tcW w:w="3078" w:type="dxa"/>
            <w:gridSpan w:val="3"/>
          </w:tcPr>
          <w:p w14:paraId="3D893E7D" w14:textId="77777777" w:rsidR="00B861D4" w:rsidRPr="002E029E" w:rsidRDefault="00B861D4">
            <w:pPr>
              <w:pStyle w:val="Tabellinneh"/>
            </w:pPr>
          </w:p>
        </w:tc>
        <w:tc>
          <w:tcPr>
            <w:tcW w:w="160" w:type="dxa"/>
          </w:tcPr>
          <w:p w14:paraId="552F1507" w14:textId="77777777" w:rsidR="00B861D4" w:rsidRPr="002E029E" w:rsidRDefault="00B861D4">
            <w:pPr>
              <w:pStyle w:val="Tabellinneh"/>
            </w:pPr>
          </w:p>
        </w:tc>
        <w:tc>
          <w:tcPr>
            <w:tcW w:w="2957" w:type="dxa"/>
            <w:gridSpan w:val="3"/>
          </w:tcPr>
          <w:p w14:paraId="0A46A2A9" w14:textId="77777777" w:rsidR="00B861D4" w:rsidRPr="002E029E" w:rsidRDefault="00B861D4">
            <w:pPr>
              <w:pStyle w:val="Tabellinneh"/>
            </w:pPr>
          </w:p>
        </w:tc>
        <w:tc>
          <w:tcPr>
            <w:tcW w:w="181" w:type="dxa"/>
          </w:tcPr>
          <w:p w14:paraId="52DADD33" w14:textId="77777777" w:rsidR="00B861D4" w:rsidRPr="002E029E" w:rsidRDefault="00B861D4">
            <w:pPr>
              <w:pStyle w:val="Tabellinneh"/>
            </w:pPr>
          </w:p>
        </w:tc>
        <w:tc>
          <w:tcPr>
            <w:tcW w:w="1907" w:type="dxa"/>
            <w:gridSpan w:val="6"/>
          </w:tcPr>
          <w:p w14:paraId="3164C306" w14:textId="77777777" w:rsidR="00B861D4" w:rsidRPr="002E029E" w:rsidRDefault="00B861D4">
            <w:pPr>
              <w:pStyle w:val="Tabellinneh"/>
            </w:pPr>
          </w:p>
        </w:tc>
        <w:tc>
          <w:tcPr>
            <w:tcW w:w="169" w:type="dxa"/>
            <w:gridSpan w:val="2"/>
          </w:tcPr>
          <w:p w14:paraId="019A7A53" w14:textId="77777777" w:rsidR="00B861D4" w:rsidRPr="002E029E" w:rsidRDefault="00B861D4">
            <w:pPr>
              <w:pStyle w:val="Tabellinneh"/>
            </w:pPr>
          </w:p>
        </w:tc>
      </w:tr>
      <w:tr w:rsidR="005820E9" w14:paraId="420BABE0" w14:textId="77777777" w:rsidTr="00F50400">
        <w:trPr>
          <w:gridAfter w:val="1"/>
          <w:wAfter w:w="154" w:type="dxa"/>
        </w:trPr>
        <w:tc>
          <w:tcPr>
            <w:tcW w:w="1559" w:type="dxa"/>
          </w:tcPr>
          <w:p w14:paraId="041664AE" w14:textId="01DF8826" w:rsidR="005820E9" w:rsidRPr="006638BA" w:rsidRDefault="005820E9" w:rsidP="005820E9">
            <w:pPr>
              <w:pStyle w:val="Prottabell"/>
              <w:rPr>
                <w:rFonts w:ascii="Myriad Pro" w:hAnsi="Myriad Pro"/>
                <w:b/>
              </w:rPr>
            </w:pPr>
            <w:r w:rsidRPr="006638BA">
              <w:rPr>
                <w:rFonts w:ascii="Myriad Pro" w:hAnsi="Myriad Pro"/>
                <w:b/>
              </w:rPr>
              <w:t>Övriga deltagare</w:t>
            </w:r>
            <w:r>
              <w:rPr>
                <w:rFonts w:ascii="Myriad Pro" w:hAnsi="Myriad Pro"/>
                <w:b/>
              </w:rPr>
              <w:br/>
            </w:r>
          </w:p>
        </w:tc>
        <w:tc>
          <w:tcPr>
            <w:tcW w:w="180" w:type="dxa"/>
          </w:tcPr>
          <w:p w14:paraId="6A21248A" w14:textId="77777777" w:rsidR="005820E9" w:rsidRDefault="005820E9" w:rsidP="005820E9">
            <w:pPr>
              <w:pStyle w:val="Sidhuvud"/>
              <w:tabs>
                <w:tab w:val="clear" w:pos="4536"/>
                <w:tab w:val="clear" w:pos="9072"/>
              </w:tabs>
            </w:pPr>
          </w:p>
        </w:tc>
        <w:tc>
          <w:tcPr>
            <w:tcW w:w="3078" w:type="dxa"/>
            <w:gridSpan w:val="3"/>
          </w:tcPr>
          <w:p w14:paraId="1483A29B" w14:textId="1C8C7B5E" w:rsidR="00775337" w:rsidRDefault="005820E9" w:rsidP="005820E9">
            <w:pPr>
              <w:pStyle w:val="Tabellinneh"/>
            </w:pPr>
            <w:r>
              <w:t>Therese Törnros</w:t>
            </w:r>
            <w:r w:rsidR="009B0549">
              <w:br/>
              <w:t>A</w:t>
            </w:r>
            <w:r>
              <w:t>dmin</w:t>
            </w:r>
            <w:r w:rsidR="009B0549">
              <w:t xml:space="preserve">istrativ </w:t>
            </w:r>
            <w:r>
              <w:t>chef</w:t>
            </w:r>
          </w:p>
        </w:tc>
        <w:tc>
          <w:tcPr>
            <w:tcW w:w="160" w:type="dxa"/>
          </w:tcPr>
          <w:p w14:paraId="1901D5A6" w14:textId="77777777" w:rsidR="005820E9" w:rsidRDefault="005820E9" w:rsidP="005820E9">
            <w:pPr>
              <w:pStyle w:val="Tabellinneh"/>
            </w:pPr>
          </w:p>
        </w:tc>
        <w:tc>
          <w:tcPr>
            <w:tcW w:w="2957" w:type="dxa"/>
            <w:gridSpan w:val="3"/>
          </w:tcPr>
          <w:p w14:paraId="766E03C3" w14:textId="36259CA6" w:rsidR="005820E9" w:rsidRDefault="005820E9" w:rsidP="005820E9">
            <w:pPr>
              <w:pStyle w:val="Tabellinneh"/>
            </w:pPr>
          </w:p>
        </w:tc>
        <w:tc>
          <w:tcPr>
            <w:tcW w:w="181" w:type="dxa"/>
          </w:tcPr>
          <w:p w14:paraId="75935476" w14:textId="3E78B58C" w:rsidR="005820E9" w:rsidRDefault="005820E9" w:rsidP="005820E9">
            <w:pPr>
              <w:pStyle w:val="Tabellinneh"/>
            </w:pPr>
          </w:p>
        </w:tc>
        <w:tc>
          <w:tcPr>
            <w:tcW w:w="1922" w:type="dxa"/>
            <w:gridSpan w:val="7"/>
          </w:tcPr>
          <w:p w14:paraId="301C2030" w14:textId="77F27F2C" w:rsidR="005820E9" w:rsidRDefault="005820E9" w:rsidP="005820E9">
            <w:pPr>
              <w:pStyle w:val="Tabellinneh"/>
            </w:pPr>
          </w:p>
        </w:tc>
      </w:tr>
      <w:tr w:rsidR="005820E9" w14:paraId="1AAE9927" w14:textId="77777777" w:rsidTr="00980C02">
        <w:trPr>
          <w:trHeight w:hRule="exact" w:val="368"/>
        </w:trPr>
        <w:tc>
          <w:tcPr>
            <w:tcW w:w="1559" w:type="dxa"/>
          </w:tcPr>
          <w:p w14:paraId="54CD936E" w14:textId="77777777" w:rsidR="005820E9" w:rsidRPr="006638BA" w:rsidRDefault="005820E9" w:rsidP="005820E9">
            <w:pPr>
              <w:pStyle w:val="Tabellinneh"/>
              <w:rPr>
                <w:rFonts w:ascii="Myriad Pro" w:hAnsi="Myriad Pro"/>
                <w:b/>
              </w:rPr>
            </w:pPr>
          </w:p>
        </w:tc>
        <w:tc>
          <w:tcPr>
            <w:tcW w:w="180" w:type="dxa"/>
          </w:tcPr>
          <w:p w14:paraId="6D9DC1BE" w14:textId="77777777" w:rsidR="005820E9" w:rsidRDefault="005820E9" w:rsidP="005820E9">
            <w:pPr>
              <w:pStyle w:val="Tabellinneh"/>
            </w:pPr>
          </w:p>
        </w:tc>
        <w:tc>
          <w:tcPr>
            <w:tcW w:w="4241" w:type="dxa"/>
            <w:gridSpan w:val="5"/>
          </w:tcPr>
          <w:p w14:paraId="581E8D9C" w14:textId="77777777" w:rsidR="005820E9" w:rsidRDefault="005820E9" w:rsidP="005820E9">
            <w:pPr>
              <w:pStyle w:val="Tabellinneh"/>
            </w:pPr>
          </w:p>
        </w:tc>
        <w:tc>
          <w:tcPr>
            <w:tcW w:w="274" w:type="dxa"/>
          </w:tcPr>
          <w:p w14:paraId="272B6F9E" w14:textId="77777777" w:rsidR="005820E9" w:rsidRDefault="005820E9" w:rsidP="005820E9">
            <w:pPr>
              <w:pStyle w:val="Tabellinneh"/>
            </w:pPr>
          </w:p>
        </w:tc>
        <w:tc>
          <w:tcPr>
            <w:tcW w:w="2682" w:type="dxa"/>
            <w:gridSpan w:val="5"/>
          </w:tcPr>
          <w:p w14:paraId="4865C0FD" w14:textId="77777777" w:rsidR="005820E9" w:rsidRDefault="005820E9" w:rsidP="005820E9">
            <w:pPr>
              <w:pStyle w:val="Tabellinneh"/>
            </w:pPr>
          </w:p>
        </w:tc>
        <w:tc>
          <w:tcPr>
            <w:tcW w:w="194" w:type="dxa"/>
          </w:tcPr>
          <w:p w14:paraId="02A9736B" w14:textId="77777777" w:rsidR="005820E9" w:rsidRDefault="005820E9" w:rsidP="005820E9">
            <w:pPr>
              <w:pStyle w:val="Tabellinneh"/>
            </w:pPr>
          </w:p>
        </w:tc>
        <w:tc>
          <w:tcPr>
            <w:tcW w:w="892" w:type="dxa"/>
            <w:gridSpan w:val="2"/>
          </w:tcPr>
          <w:p w14:paraId="39BD8A9E" w14:textId="77777777" w:rsidR="005820E9" w:rsidRDefault="005820E9" w:rsidP="005820E9">
            <w:pPr>
              <w:pStyle w:val="Tabellinneh"/>
            </w:pPr>
          </w:p>
        </w:tc>
        <w:tc>
          <w:tcPr>
            <w:tcW w:w="169" w:type="dxa"/>
            <w:gridSpan w:val="2"/>
          </w:tcPr>
          <w:p w14:paraId="377B9276" w14:textId="77777777" w:rsidR="005820E9" w:rsidRDefault="005820E9" w:rsidP="005820E9">
            <w:pPr>
              <w:pStyle w:val="Tabellinneh"/>
            </w:pPr>
          </w:p>
        </w:tc>
      </w:tr>
      <w:tr w:rsidR="005820E9" w14:paraId="09094134" w14:textId="77777777" w:rsidTr="00980C02">
        <w:trPr>
          <w:gridAfter w:val="1"/>
          <w:wAfter w:w="154" w:type="dxa"/>
        </w:trPr>
        <w:tc>
          <w:tcPr>
            <w:tcW w:w="1559" w:type="dxa"/>
          </w:tcPr>
          <w:p w14:paraId="3736304E" w14:textId="77777777" w:rsidR="005820E9" w:rsidRPr="006638BA" w:rsidRDefault="005820E9" w:rsidP="005820E9">
            <w:pPr>
              <w:pStyle w:val="Prottabell"/>
              <w:rPr>
                <w:rFonts w:ascii="Myriad Pro" w:hAnsi="Myriad Pro"/>
                <w:b/>
              </w:rPr>
            </w:pPr>
            <w:r w:rsidRPr="006638BA">
              <w:rPr>
                <w:rFonts w:ascii="Myriad Pro" w:hAnsi="Myriad Pro"/>
                <w:b/>
              </w:rPr>
              <w:t>Utses att justera</w:t>
            </w:r>
          </w:p>
        </w:tc>
        <w:tc>
          <w:tcPr>
            <w:tcW w:w="180" w:type="dxa"/>
          </w:tcPr>
          <w:p w14:paraId="34E7F096" w14:textId="77777777" w:rsidR="005820E9" w:rsidRDefault="005820E9" w:rsidP="005820E9">
            <w:pPr>
              <w:pStyle w:val="Sidhuvud"/>
              <w:tabs>
                <w:tab w:val="clear" w:pos="4536"/>
                <w:tab w:val="clear" w:pos="9072"/>
              </w:tabs>
            </w:pPr>
          </w:p>
        </w:tc>
        <w:tc>
          <w:tcPr>
            <w:tcW w:w="8298" w:type="dxa"/>
            <w:gridSpan w:val="15"/>
          </w:tcPr>
          <w:p w14:paraId="2A1CF0D3" w14:textId="069F2141" w:rsidR="005820E9" w:rsidRDefault="001F53BF" w:rsidP="005820E9">
            <w:pPr>
              <w:pStyle w:val="Tabellinneh"/>
              <w:rPr>
                <w:noProof/>
              </w:rPr>
            </w:pPr>
            <w:r>
              <w:rPr>
                <w:noProof/>
              </w:rPr>
              <w:t>Bodil Åkerblom-Wiker</w:t>
            </w:r>
            <w:r w:rsidR="00DC39E4">
              <w:rPr>
                <w:noProof/>
              </w:rPr>
              <w:br/>
            </w:r>
            <w:r w:rsidR="00DC39E4" w:rsidRPr="00225ACD">
              <w:rPr>
                <w:i/>
                <w:iCs/>
              </w:rPr>
              <w:t>Protokollet har signerats digitalt. För underskrifter se protokollets sista sida</w:t>
            </w:r>
          </w:p>
          <w:p w14:paraId="41057293" w14:textId="3C588AD8" w:rsidR="005820E9" w:rsidRPr="00225ACD" w:rsidRDefault="005820E9" w:rsidP="005820E9">
            <w:pPr>
              <w:pStyle w:val="Tabellinneh"/>
              <w:rPr>
                <w:i/>
                <w:iCs/>
              </w:rPr>
            </w:pPr>
          </w:p>
        </w:tc>
      </w:tr>
      <w:tr w:rsidR="005820E9" w14:paraId="66DF376D" w14:textId="77777777" w:rsidTr="00980C02">
        <w:trPr>
          <w:gridAfter w:val="1"/>
          <w:wAfter w:w="154" w:type="dxa"/>
          <w:trHeight w:hRule="exact" w:val="113"/>
        </w:trPr>
        <w:tc>
          <w:tcPr>
            <w:tcW w:w="1559" w:type="dxa"/>
          </w:tcPr>
          <w:p w14:paraId="43172C86" w14:textId="77777777" w:rsidR="005820E9" w:rsidRPr="006638BA" w:rsidRDefault="005820E9" w:rsidP="005820E9">
            <w:pPr>
              <w:pStyle w:val="Prottabell"/>
              <w:rPr>
                <w:rFonts w:ascii="Myriad Pro" w:hAnsi="Myriad Pro"/>
                <w:b/>
                <w:sz w:val="16"/>
              </w:rPr>
            </w:pPr>
          </w:p>
        </w:tc>
        <w:tc>
          <w:tcPr>
            <w:tcW w:w="180" w:type="dxa"/>
          </w:tcPr>
          <w:p w14:paraId="6B13F934" w14:textId="77777777" w:rsidR="005820E9" w:rsidRDefault="005820E9" w:rsidP="005820E9">
            <w:pPr>
              <w:pStyle w:val="Sidhuvud"/>
              <w:rPr>
                <w:sz w:val="16"/>
              </w:rPr>
            </w:pPr>
          </w:p>
        </w:tc>
        <w:tc>
          <w:tcPr>
            <w:tcW w:w="4241" w:type="dxa"/>
            <w:gridSpan w:val="5"/>
          </w:tcPr>
          <w:p w14:paraId="784C28A3" w14:textId="77777777" w:rsidR="005820E9" w:rsidRDefault="005820E9" w:rsidP="005820E9">
            <w:pPr>
              <w:pStyle w:val="Tabellinneh"/>
              <w:rPr>
                <w:sz w:val="16"/>
              </w:rPr>
            </w:pPr>
          </w:p>
        </w:tc>
        <w:tc>
          <w:tcPr>
            <w:tcW w:w="274" w:type="dxa"/>
          </w:tcPr>
          <w:p w14:paraId="1CBFF306" w14:textId="77777777" w:rsidR="005820E9" w:rsidRDefault="005820E9" w:rsidP="005820E9">
            <w:pPr>
              <w:pStyle w:val="Tabellinneh"/>
              <w:rPr>
                <w:sz w:val="16"/>
              </w:rPr>
            </w:pPr>
          </w:p>
        </w:tc>
        <w:tc>
          <w:tcPr>
            <w:tcW w:w="1861" w:type="dxa"/>
            <w:gridSpan w:val="2"/>
          </w:tcPr>
          <w:p w14:paraId="0ADADFC3" w14:textId="77777777" w:rsidR="005820E9" w:rsidRDefault="005820E9" w:rsidP="005820E9">
            <w:pPr>
              <w:pStyle w:val="Tabellinneh"/>
              <w:rPr>
                <w:sz w:val="16"/>
              </w:rPr>
            </w:pPr>
          </w:p>
        </w:tc>
        <w:tc>
          <w:tcPr>
            <w:tcW w:w="160" w:type="dxa"/>
          </w:tcPr>
          <w:p w14:paraId="09C6E042" w14:textId="77777777" w:rsidR="005820E9" w:rsidRDefault="005820E9" w:rsidP="005820E9">
            <w:pPr>
              <w:pStyle w:val="Tabellinneh"/>
              <w:rPr>
                <w:sz w:val="16"/>
              </w:rPr>
            </w:pPr>
          </w:p>
        </w:tc>
        <w:tc>
          <w:tcPr>
            <w:tcW w:w="935" w:type="dxa"/>
            <w:gridSpan w:val="4"/>
          </w:tcPr>
          <w:p w14:paraId="2D960218" w14:textId="77777777" w:rsidR="005820E9" w:rsidRDefault="005820E9" w:rsidP="005820E9">
            <w:pPr>
              <w:pStyle w:val="Tabellinneh"/>
              <w:rPr>
                <w:sz w:val="16"/>
              </w:rPr>
            </w:pPr>
          </w:p>
        </w:tc>
        <w:tc>
          <w:tcPr>
            <w:tcW w:w="827" w:type="dxa"/>
            <w:gridSpan w:val="2"/>
          </w:tcPr>
          <w:p w14:paraId="6EDB1C72" w14:textId="77777777" w:rsidR="005820E9" w:rsidRDefault="005820E9" w:rsidP="005820E9">
            <w:pPr>
              <w:pStyle w:val="Tabellinneh"/>
              <w:rPr>
                <w:sz w:val="16"/>
              </w:rPr>
            </w:pPr>
          </w:p>
        </w:tc>
      </w:tr>
      <w:tr w:rsidR="005820E9" w14:paraId="48F39851" w14:textId="77777777" w:rsidTr="00980C02">
        <w:trPr>
          <w:gridAfter w:val="1"/>
          <w:wAfter w:w="154" w:type="dxa"/>
        </w:trPr>
        <w:tc>
          <w:tcPr>
            <w:tcW w:w="1559" w:type="dxa"/>
          </w:tcPr>
          <w:p w14:paraId="1C5E2DBC" w14:textId="77777777" w:rsidR="005820E9" w:rsidRPr="006638BA" w:rsidRDefault="005820E9" w:rsidP="005820E9">
            <w:pPr>
              <w:pStyle w:val="Prottabell"/>
              <w:rPr>
                <w:rFonts w:ascii="Myriad Pro" w:hAnsi="Myriad Pro"/>
                <w:b/>
                <w:sz w:val="20"/>
              </w:rPr>
            </w:pPr>
            <w:r w:rsidRPr="006638BA">
              <w:rPr>
                <w:rFonts w:ascii="Myriad Pro" w:hAnsi="Myriad Pro"/>
                <w:b/>
              </w:rPr>
              <w:t>Underskrifter</w:t>
            </w:r>
          </w:p>
        </w:tc>
        <w:tc>
          <w:tcPr>
            <w:tcW w:w="180" w:type="dxa"/>
          </w:tcPr>
          <w:p w14:paraId="640D56AB" w14:textId="77777777" w:rsidR="005820E9" w:rsidRDefault="005820E9" w:rsidP="005820E9">
            <w:pPr>
              <w:pStyle w:val="Tabellinneh"/>
            </w:pPr>
          </w:p>
        </w:tc>
        <w:tc>
          <w:tcPr>
            <w:tcW w:w="1651" w:type="dxa"/>
          </w:tcPr>
          <w:p w14:paraId="6EC2C1FF" w14:textId="77777777" w:rsidR="005820E9" w:rsidRDefault="005820E9" w:rsidP="005820E9">
            <w:pPr>
              <w:pStyle w:val="Tabellinneh"/>
            </w:pPr>
            <w:r>
              <w:rPr>
                <w:i/>
              </w:rPr>
              <w:t>Sekreterare:</w:t>
            </w:r>
          </w:p>
        </w:tc>
        <w:tc>
          <w:tcPr>
            <w:tcW w:w="204" w:type="dxa"/>
          </w:tcPr>
          <w:p w14:paraId="409958B6" w14:textId="77777777" w:rsidR="005820E9" w:rsidRDefault="005820E9" w:rsidP="005820E9">
            <w:pPr>
              <w:pStyle w:val="Tabellinneh"/>
            </w:pPr>
          </w:p>
        </w:tc>
        <w:tc>
          <w:tcPr>
            <w:tcW w:w="4340" w:type="dxa"/>
            <w:gridSpan w:val="5"/>
          </w:tcPr>
          <w:p w14:paraId="55ED085F" w14:textId="03E4E4E4" w:rsidR="005820E9" w:rsidRDefault="005820E9" w:rsidP="005820E9">
            <w:pPr>
              <w:pStyle w:val="Tabellinneh"/>
              <w:rPr>
                <w:spacing w:val="34"/>
                <w:sz w:val="12"/>
              </w:rPr>
            </w:pPr>
            <w:r>
              <w:rPr>
                <w:i/>
              </w:rPr>
              <w:br/>
            </w:r>
            <w:r>
              <w:rPr>
                <w:i/>
              </w:rPr>
              <w:br/>
            </w:r>
            <w:r>
              <w:rPr>
                <w:spacing w:val="34"/>
                <w:sz w:val="12"/>
              </w:rPr>
              <w:t>........................................................</w:t>
            </w:r>
          </w:p>
          <w:p w14:paraId="0166FE94" w14:textId="190C13B5" w:rsidR="005820E9" w:rsidRDefault="00804D3C" w:rsidP="005820E9">
            <w:pPr>
              <w:pStyle w:val="Tabellinneh"/>
              <w:rPr>
                <w:i/>
                <w:iCs/>
              </w:rPr>
            </w:pPr>
            <w:r>
              <w:rPr>
                <w:i/>
                <w:iCs/>
              </w:rPr>
              <w:t>Therese Törnros</w:t>
            </w:r>
          </w:p>
        </w:tc>
        <w:tc>
          <w:tcPr>
            <w:tcW w:w="181" w:type="dxa"/>
          </w:tcPr>
          <w:p w14:paraId="674133FA" w14:textId="77777777" w:rsidR="005820E9" w:rsidRDefault="005820E9" w:rsidP="005820E9">
            <w:pPr>
              <w:pStyle w:val="Tabellinneh"/>
            </w:pPr>
          </w:p>
          <w:p w14:paraId="4B73F136" w14:textId="77777777" w:rsidR="005820E9" w:rsidRDefault="005820E9" w:rsidP="005820E9">
            <w:pPr>
              <w:pStyle w:val="Tabellinneh"/>
            </w:pPr>
          </w:p>
        </w:tc>
        <w:tc>
          <w:tcPr>
            <w:tcW w:w="1095" w:type="dxa"/>
            <w:gridSpan w:val="5"/>
          </w:tcPr>
          <w:p w14:paraId="39F97F6E" w14:textId="77777777" w:rsidR="005820E9" w:rsidRPr="00393E7A" w:rsidRDefault="005820E9" w:rsidP="00804D3C">
            <w:pPr>
              <w:pStyle w:val="Tabellinneh"/>
              <w:ind w:left="-111"/>
              <w:jc w:val="center"/>
              <w:rPr>
                <w:rFonts w:ascii="Myriad Pro" w:hAnsi="Myriad Pro"/>
                <w:szCs w:val="20"/>
                <w:lang w:val="de-DE"/>
              </w:rPr>
            </w:pPr>
            <w:r w:rsidRPr="00393E7A">
              <w:rPr>
                <w:rFonts w:ascii="Myriad Pro" w:hAnsi="Myriad Pro"/>
                <w:szCs w:val="20"/>
                <w:lang w:val="de-DE"/>
              </w:rPr>
              <w:t>Paragrafer</w:t>
            </w:r>
          </w:p>
        </w:tc>
        <w:tc>
          <w:tcPr>
            <w:tcW w:w="827" w:type="dxa"/>
            <w:gridSpan w:val="2"/>
          </w:tcPr>
          <w:p w14:paraId="339A7E7F" w14:textId="641C3A41" w:rsidR="005820E9" w:rsidRDefault="00464D2A" w:rsidP="005820E9">
            <w:pPr>
              <w:pStyle w:val="Tabellinneh"/>
              <w:rPr>
                <w:lang w:val="de-DE"/>
              </w:rPr>
            </w:pPr>
            <w:r>
              <w:t>17</w:t>
            </w:r>
            <w:r w:rsidR="00980C02">
              <w:t>-</w:t>
            </w:r>
            <w:r w:rsidR="00616E92">
              <w:t>3</w:t>
            </w:r>
            <w:r w:rsidR="006831ED">
              <w:t>6</w:t>
            </w:r>
          </w:p>
        </w:tc>
      </w:tr>
      <w:tr w:rsidR="005820E9" w14:paraId="0F9FDA63" w14:textId="77777777" w:rsidTr="00980C02">
        <w:trPr>
          <w:gridAfter w:val="1"/>
          <w:wAfter w:w="154" w:type="dxa"/>
          <w:trHeight w:hRule="exact" w:val="113"/>
        </w:trPr>
        <w:tc>
          <w:tcPr>
            <w:tcW w:w="1559" w:type="dxa"/>
          </w:tcPr>
          <w:p w14:paraId="44272E85" w14:textId="77777777" w:rsidR="005820E9" w:rsidRPr="006638BA" w:rsidRDefault="005820E9" w:rsidP="005820E9">
            <w:pPr>
              <w:pStyle w:val="Tabellinneh"/>
              <w:rPr>
                <w:rFonts w:ascii="Myriad Pro" w:hAnsi="Myriad Pro"/>
                <w:b/>
                <w:lang w:val="de-DE"/>
              </w:rPr>
            </w:pPr>
          </w:p>
        </w:tc>
        <w:tc>
          <w:tcPr>
            <w:tcW w:w="180" w:type="dxa"/>
          </w:tcPr>
          <w:p w14:paraId="2E308F04" w14:textId="77777777" w:rsidR="005820E9" w:rsidRDefault="005820E9" w:rsidP="005820E9">
            <w:pPr>
              <w:pStyle w:val="Tabellinneh"/>
              <w:rPr>
                <w:lang w:val="de-DE"/>
              </w:rPr>
            </w:pPr>
          </w:p>
        </w:tc>
        <w:tc>
          <w:tcPr>
            <w:tcW w:w="4241" w:type="dxa"/>
            <w:gridSpan w:val="5"/>
          </w:tcPr>
          <w:p w14:paraId="17EB591C" w14:textId="77777777" w:rsidR="005820E9" w:rsidRDefault="005820E9" w:rsidP="005820E9">
            <w:pPr>
              <w:pStyle w:val="Tabellinneh"/>
              <w:rPr>
                <w:lang w:val="de-DE"/>
              </w:rPr>
            </w:pPr>
          </w:p>
        </w:tc>
        <w:tc>
          <w:tcPr>
            <w:tcW w:w="274" w:type="dxa"/>
          </w:tcPr>
          <w:p w14:paraId="3AC633AE" w14:textId="77777777" w:rsidR="005820E9" w:rsidRDefault="005820E9" w:rsidP="005820E9">
            <w:pPr>
              <w:pStyle w:val="Tabellinneh"/>
              <w:rPr>
                <w:lang w:val="de-DE"/>
              </w:rPr>
            </w:pPr>
          </w:p>
        </w:tc>
        <w:tc>
          <w:tcPr>
            <w:tcW w:w="1861" w:type="dxa"/>
            <w:gridSpan w:val="2"/>
          </w:tcPr>
          <w:p w14:paraId="60B97001" w14:textId="77777777" w:rsidR="005820E9" w:rsidRDefault="005820E9" w:rsidP="005820E9">
            <w:pPr>
              <w:pStyle w:val="Tabellinneh"/>
              <w:rPr>
                <w:lang w:val="de-DE"/>
              </w:rPr>
            </w:pPr>
          </w:p>
        </w:tc>
        <w:tc>
          <w:tcPr>
            <w:tcW w:w="160" w:type="dxa"/>
          </w:tcPr>
          <w:p w14:paraId="450AAF61" w14:textId="77777777" w:rsidR="005820E9" w:rsidRDefault="005820E9" w:rsidP="005820E9">
            <w:pPr>
              <w:pStyle w:val="Tabellinneh"/>
              <w:rPr>
                <w:lang w:val="de-DE"/>
              </w:rPr>
            </w:pPr>
          </w:p>
        </w:tc>
        <w:tc>
          <w:tcPr>
            <w:tcW w:w="935" w:type="dxa"/>
            <w:gridSpan w:val="4"/>
          </w:tcPr>
          <w:p w14:paraId="45F6EDFC" w14:textId="77777777" w:rsidR="005820E9" w:rsidRDefault="005820E9" w:rsidP="005820E9">
            <w:pPr>
              <w:pStyle w:val="Tabellinneh"/>
              <w:rPr>
                <w:lang w:val="de-DE"/>
              </w:rPr>
            </w:pPr>
          </w:p>
        </w:tc>
        <w:tc>
          <w:tcPr>
            <w:tcW w:w="827" w:type="dxa"/>
            <w:gridSpan w:val="2"/>
          </w:tcPr>
          <w:p w14:paraId="2D14BCE8" w14:textId="77777777" w:rsidR="005820E9" w:rsidRDefault="005820E9" w:rsidP="005820E9">
            <w:pPr>
              <w:pStyle w:val="Tabellinneh"/>
              <w:rPr>
                <w:lang w:val="de-DE"/>
              </w:rPr>
            </w:pPr>
          </w:p>
        </w:tc>
      </w:tr>
      <w:tr w:rsidR="005820E9" w14:paraId="523CC607" w14:textId="77777777" w:rsidTr="001F53BF">
        <w:trPr>
          <w:gridAfter w:val="1"/>
          <w:wAfter w:w="154" w:type="dxa"/>
          <w:trHeight w:val="897"/>
        </w:trPr>
        <w:tc>
          <w:tcPr>
            <w:tcW w:w="1559" w:type="dxa"/>
          </w:tcPr>
          <w:p w14:paraId="0289D419" w14:textId="77777777" w:rsidR="005820E9" w:rsidRPr="006638BA" w:rsidRDefault="005820E9" w:rsidP="005820E9">
            <w:pPr>
              <w:pStyle w:val="Tabellinneh"/>
              <w:rPr>
                <w:rFonts w:ascii="Myriad Pro" w:hAnsi="Myriad Pro"/>
                <w:b/>
                <w:lang w:val="de-DE"/>
              </w:rPr>
            </w:pPr>
          </w:p>
        </w:tc>
        <w:tc>
          <w:tcPr>
            <w:tcW w:w="180" w:type="dxa"/>
          </w:tcPr>
          <w:p w14:paraId="7C9A652C" w14:textId="77777777" w:rsidR="005820E9" w:rsidRDefault="005820E9" w:rsidP="005820E9">
            <w:pPr>
              <w:pStyle w:val="Tabellinneh"/>
              <w:rPr>
                <w:lang w:val="de-DE"/>
              </w:rPr>
            </w:pPr>
          </w:p>
        </w:tc>
        <w:tc>
          <w:tcPr>
            <w:tcW w:w="1651" w:type="dxa"/>
          </w:tcPr>
          <w:p w14:paraId="4A283BA0" w14:textId="77777777" w:rsidR="005820E9" w:rsidRDefault="005820E9" w:rsidP="005820E9">
            <w:pPr>
              <w:pStyle w:val="Tabellinneh"/>
            </w:pPr>
            <w:r>
              <w:rPr>
                <w:i/>
              </w:rPr>
              <w:t>Ordförande:</w:t>
            </w:r>
          </w:p>
        </w:tc>
        <w:tc>
          <w:tcPr>
            <w:tcW w:w="204" w:type="dxa"/>
          </w:tcPr>
          <w:p w14:paraId="04845699" w14:textId="77777777" w:rsidR="005820E9" w:rsidRDefault="005820E9" w:rsidP="005820E9">
            <w:pPr>
              <w:pStyle w:val="Tabellinneh"/>
            </w:pPr>
          </w:p>
        </w:tc>
        <w:tc>
          <w:tcPr>
            <w:tcW w:w="4521" w:type="dxa"/>
            <w:gridSpan w:val="6"/>
          </w:tcPr>
          <w:p w14:paraId="63FAED84" w14:textId="6D315757" w:rsidR="005820E9" w:rsidRDefault="005820E9" w:rsidP="005820E9">
            <w:pPr>
              <w:pStyle w:val="Tabellinneh"/>
              <w:rPr>
                <w:spacing w:val="34"/>
                <w:sz w:val="12"/>
              </w:rPr>
            </w:pPr>
            <w:r>
              <w:rPr>
                <w:i/>
              </w:rPr>
              <w:br/>
            </w:r>
            <w:r>
              <w:rPr>
                <w:i/>
              </w:rPr>
              <w:br/>
            </w:r>
            <w:r>
              <w:rPr>
                <w:spacing w:val="34"/>
                <w:sz w:val="12"/>
              </w:rPr>
              <w:t>........................................................</w:t>
            </w:r>
          </w:p>
          <w:p w14:paraId="2C76DB2A" w14:textId="5BE94E7B" w:rsidR="005820E9" w:rsidRDefault="002511CA" w:rsidP="005820E9">
            <w:pPr>
              <w:pStyle w:val="Tabellinneh"/>
              <w:rPr>
                <w:i/>
                <w:iCs/>
              </w:rPr>
            </w:pPr>
            <w:r>
              <w:rPr>
                <w:i/>
                <w:iCs/>
              </w:rPr>
              <w:t>Ann-Marie Högberg</w:t>
            </w:r>
          </w:p>
        </w:tc>
        <w:tc>
          <w:tcPr>
            <w:tcW w:w="1922" w:type="dxa"/>
            <w:gridSpan w:val="7"/>
          </w:tcPr>
          <w:p w14:paraId="66C2978C" w14:textId="77777777" w:rsidR="005820E9" w:rsidRDefault="005820E9" w:rsidP="005820E9">
            <w:pPr>
              <w:pStyle w:val="Tabellinneh"/>
            </w:pPr>
          </w:p>
        </w:tc>
      </w:tr>
      <w:tr w:rsidR="005820E9" w14:paraId="3680F693" w14:textId="77777777" w:rsidTr="00980C02">
        <w:trPr>
          <w:trHeight w:hRule="exact" w:val="113"/>
        </w:trPr>
        <w:tc>
          <w:tcPr>
            <w:tcW w:w="1559" w:type="dxa"/>
          </w:tcPr>
          <w:p w14:paraId="0085D12A" w14:textId="77777777" w:rsidR="005820E9" w:rsidRPr="006638BA" w:rsidRDefault="005820E9" w:rsidP="005820E9">
            <w:pPr>
              <w:pStyle w:val="Tabellinneh"/>
              <w:rPr>
                <w:rFonts w:ascii="Myriad Pro" w:hAnsi="Myriad Pro"/>
                <w:b/>
              </w:rPr>
            </w:pPr>
          </w:p>
        </w:tc>
        <w:tc>
          <w:tcPr>
            <w:tcW w:w="180" w:type="dxa"/>
          </w:tcPr>
          <w:p w14:paraId="28B5EAD6" w14:textId="77777777" w:rsidR="005820E9" w:rsidRDefault="005820E9" w:rsidP="005820E9">
            <w:pPr>
              <w:pStyle w:val="Tabellinneh"/>
            </w:pPr>
          </w:p>
        </w:tc>
        <w:tc>
          <w:tcPr>
            <w:tcW w:w="4241" w:type="dxa"/>
            <w:gridSpan w:val="5"/>
          </w:tcPr>
          <w:p w14:paraId="65FEDE85" w14:textId="77777777" w:rsidR="005820E9" w:rsidRDefault="005820E9" w:rsidP="005820E9">
            <w:pPr>
              <w:pStyle w:val="Tabellinneh"/>
            </w:pPr>
          </w:p>
        </w:tc>
        <w:tc>
          <w:tcPr>
            <w:tcW w:w="274" w:type="dxa"/>
          </w:tcPr>
          <w:p w14:paraId="7DAB844B" w14:textId="77777777" w:rsidR="005820E9" w:rsidRDefault="005820E9" w:rsidP="005820E9">
            <w:pPr>
              <w:pStyle w:val="Tabellinneh"/>
            </w:pPr>
          </w:p>
        </w:tc>
        <w:tc>
          <w:tcPr>
            <w:tcW w:w="1861" w:type="dxa"/>
            <w:gridSpan w:val="2"/>
          </w:tcPr>
          <w:p w14:paraId="37FF3007" w14:textId="77777777" w:rsidR="005820E9" w:rsidRDefault="005820E9" w:rsidP="005820E9">
            <w:pPr>
              <w:pStyle w:val="Tabellinneh"/>
            </w:pPr>
          </w:p>
        </w:tc>
        <w:tc>
          <w:tcPr>
            <w:tcW w:w="160" w:type="dxa"/>
          </w:tcPr>
          <w:p w14:paraId="53E23CE8" w14:textId="77777777" w:rsidR="005820E9" w:rsidRDefault="005820E9" w:rsidP="005820E9">
            <w:pPr>
              <w:pStyle w:val="Tabellinneh"/>
            </w:pPr>
          </w:p>
        </w:tc>
        <w:tc>
          <w:tcPr>
            <w:tcW w:w="1747" w:type="dxa"/>
            <w:gridSpan w:val="5"/>
          </w:tcPr>
          <w:p w14:paraId="29476B3F" w14:textId="77777777" w:rsidR="005820E9" w:rsidRDefault="005820E9" w:rsidP="005820E9">
            <w:pPr>
              <w:pStyle w:val="Tabellinneh"/>
            </w:pPr>
          </w:p>
        </w:tc>
        <w:tc>
          <w:tcPr>
            <w:tcW w:w="169" w:type="dxa"/>
            <w:gridSpan w:val="2"/>
          </w:tcPr>
          <w:p w14:paraId="33EA16FF" w14:textId="77777777" w:rsidR="005820E9" w:rsidRDefault="005820E9" w:rsidP="005820E9">
            <w:pPr>
              <w:pStyle w:val="Tabellinneh"/>
            </w:pPr>
          </w:p>
        </w:tc>
      </w:tr>
      <w:tr w:rsidR="005820E9" w14:paraId="647588F1" w14:textId="77777777" w:rsidTr="001F53BF">
        <w:trPr>
          <w:gridAfter w:val="1"/>
          <w:wAfter w:w="154" w:type="dxa"/>
          <w:trHeight w:val="883"/>
        </w:trPr>
        <w:tc>
          <w:tcPr>
            <w:tcW w:w="1559" w:type="dxa"/>
          </w:tcPr>
          <w:p w14:paraId="0C803940" w14:textId="77777777" w:rsidR="005820E9" w:rsidRPr="006638BA" w:rsidRDefault="005820E9" w:rsidP="005820E9">
            <w:pPr>
              <w:pStyle w:val="Tabellinneh"/>
              <w:rPr>
                <w:rFonts w:ascii="Myriad Pro" w:hAnsi="Myriad Pro"/>
                <w:b/>
              </w:rPr>
            </w:pPr>
          </w:p>
        </w:tc>
        <w:tc>
          <w:tcPr>
            <w:tcW w:w="180" w:type="dxa"/>
          </w:tcPr>
          <w:p w14:paraId="2E21098B" w14:textId="77777777" w:rsidR="005820E9" w:rsidRDefault="005820E9" w:rsidP="005820E9">
            <w:pPr>
              <w:pStyle w:val="Tabellinneh"/>
            </w:pPr>
          </w:p>
        </w:tc>
        <w:tc>
          <w:tcPr>
            <w:tcW w:w="1651" w:type="dxa"/>
          </w:tcPr>
          <w:p w14:paraId="4477E34D" w14:textId="77777777" w:rsidR="005820E9" w:rsidRDefault="005820E9" w:rsidP="005820E9">
            <w:pPr>
              <w:pStyle w:val="Tabellinneh"/>
            </w:pPr>
            <w:r>
              <w:rPr>
                <w:i/>
              </w:rPr>
              <w:t>Justerare:</w:t>
            </w:r>
          </w:p>
        </w:tc>
        <w:tc>
          <w:tcPr>
            <w:tcW w:w="204" w:type="dxa"/>
          </w:tcPr>
          <w:p w14:paraId="4657D797" w14:textId="77777777" w:rsidR="005820E9" w:rsidRDefault="005820E9" w:rsidP="005820E9">
            <w:pPr>
              <w:pStyle w:val="Tabellinneh"/>
            </w:pPr>
          </w:p>
        </w:tc>
        <w:tc>
          <w:tcPr>
            <w:tcW w:w="6443" w:type="dxa"/>
            <w:gridSpan w:val="13"/>
          </w:tcPr>
          <w:p w14:paraId="32F694CC" w14:textId="40814527" w:rsidR="005820E9" w:rsidRDefault="005820E9" w:rsidP="005820E9">
            <w:pPr>
              <w:pStyle w:val="Tabellinneh"/>
              <w:rPr>
                <w:spacing w:val="34"/>
                <w:sz w:val="12"/>
              </w:rPr>
            </w:pPr>
            <w:r>
              <w:rPr>
                <w:i/>
              </w:rPr>
              <w:br/>
            </w:r>
            <w:r>
              <w:rPr>
                <w:i/>
              </w:rPr>
              <w:br/>
            </w:r>
            <w:r>
              <w:rPr>
                <w:spacing w:val="34"/>
                <w:sz w:val="12"/>
              </w:rPr>
              <w:t>........................................................</w:t>
            </w:r>
          </w:p>
          <w:p w14:paraId="38B720E3" w14:textId="1FCDF1D3" w:rsidR="005820E9" w:rsidRDefault="001F53BF" w:rsidP="005820E9">
            <w:pPr>
              <w:pStyle w:val="Tabellinneh"/>
              <w:rPr>
                <w:i/>
                <w:iCs/>
              </w:rPr>
            </w:pPr>
            <w:r>
              <w:rPr>
                <w:i/>
                <w:iCs/>
              </w:rPr>
              <w:t>Bodil Åkerblom-Wiker</w:t>
            </w:r>
          </w:p>
        </w:tc>
      </w:tr>
      <w:tr w:rsidR="005820E9" w14:paraId="08163BCC" w14:textId="77777777" w:rsidTr="00980C02">
        <w:trPr>
          <w:trHeight w:hRule="exact" w:val="113"/>
        </w:trPr>
        <w:tc>
          <w:tcPr>
            <w:tcW w:w="1559" w:type="dxa"/>
          </w:tcPr>
          <w:p w14:paraId="0C1375A6" w14:textId="77777777" w:rsidR="005820E9" w:rsidRDefault="005820E9" w:rsidP="005820E9">
            <w:pPr>
              <w:pStyle w:val="Tabellinneh"/>
              <w:rPr>
                <w:sz w:val="16"/>
              </w:rPr>
            </w:pPr>
          </w:p>
          <w:p w14:paraId="61950A97" w14:textId="77777777" w:rsidR="005820E9" w:rsidRDefault="005820E9" w:rsidP="005820E9">
            <w:pPr>
              <w:pStyle w:val="Tabellinneh"/>
              <w:rPr>
                <w:sz w:val="16"/>
              </w:rPr>
            </w:pPr>
          </w:p>
        </w:tc>
        <w:tc>
          <w:tcPr>
            <w:tcW w:w="180" w:type="dxa"/>
          </w:tcPr>
          <w:p w14:paraId="2DC41FEB" w14:textId="77777777" w:rsidR="005820E9" w:rsidRDefault="005820E9" w:rsidP="005820E9">
            <w:pPr>
              <w:pStyle w:val="Tabellinneh"/>
              <w:rPr>
                <w:sz w:val="16"/>
              </w:rPr>
            </w:pPr>
          </w:p>
        </w:tc>
        <w:tc>
          <w:tcPr>
            <w:tcW w:w="4241" w:type="dxa"/>
            <w:gridSpan w:val="5"/>
          </w:tcPr>
          <w:p w14:paraId="580944C6" w14:textId="77777777" w:rsidR="005820E9" w:rsidRDefault="005820E9" w:rsidP="005820E9">
            <w:pPr>
              <w:pStyle w:val="Tabellinneh"/>
              <w:rPr>
                <w:sz w:val="16"/>
              </w:rPr>
            </w:pPr>
          </w:p>
        </w:tc>
        <w:tc>
          <w:tcPr>
            <w:tcW w:w="274" w:type="dxa"/>
          </w:tcPr>
          <w:p w14:paraId="76A047ED" w14:textId="77777777" w:rsidR="005820E9" w:rsidRDefault="005820E9" w:rsidP="005820E9">
            <w:pPr>
              <w:pStyle w:val="Tabellinneh"/>
              <w:rPr>
                <w:sz w:val="16"/>
              </w:rPr>
            </w:pPr>
          </w:p>
        </w:tc>
        <w:tc>
          <w:tcPr>
            <w:tcW w:w="2682" w:type="dxa"/>
            <w:gridSpan w:val="5"/>
          </w:tcPr>
          <w:p w14:paraId="7DF453CB" w14:textId="77777777" w:rsidR="005820E9" w:rsidRDefault="005820E9" w:rsidP="005820E9">
            <w:pPr>
              <w:pStyle w:val="Tabellinneh"/>
              <w:rPr>
                <w:sz w:val="16"/>
              </w:rPr>
            </w:pPr>
          </w:p>
        </w:tc>
        <w:tc>
          <w:tcPr>
            <w:tcW w:w="194" w:type="dxa"/>
          </w:tcPr>
          <w:p w14:paraId="213F86F6" w14:textId="77777777" w:rsidR="005820E9" w:rsidRDefault="005820E9" w:rsidP="005820E9">
            <w:pPr>
              <w:pStyle w:val="Tabellinneh"/>
              <w:rPr>
                <w:sz w:val="16"/>
              </w:rPr>
            </w:pPr>
          </w:p>
        </w:tc>
        <w:tc>
          <w:tcPr>
            <w:tcW w:w="892" w:type="dxa"/>
            <w:gridSpan w:val="2"/>
          </w:tcPr>
          <w:p w14:paraId="1D295AB8" w14:textId="77777777" w:rsidR="005820E9" w:rsidRDefault="005820E9" w:rsidP="005820E9">
            <w:pPr>
              <w:pStyle w:val="Tabellinneh"/>
              <w:rPr>
                <w:sz w:val="16"/>
              </w:rPr>
            </w:pPr>
          </w:p>
        </w:tc>
        <w:tc>
          <w:tcPr>
            <w:tcW w:w="169" w:type="dxa"/>
            <w:gridSpan w:val="2"/>
          </w:tcPr>
          <w:p w14:paraId="568A0608" w14:textId="77777777" w:rsidR="005820E9" w:rsidRDefault="005820E9" w:rsidP="005820E9">
            <w:pPr>
              <w:pStyle w:val="Tabellinneh"/>
              <w:rPr>
                <w:sz w:val="16"/>
              </w:rPr>
            </w:pPr>
          </w:p>
        </w:tc>
      </w:tr>
      <w:tr w:rsidR="005820E9" w14:paraId="665A5A68" w14:textId="77777777" w:rsidTr="00980C02">
        <w:trPr>
          <w:trHeight w:hRule="exact" w:val="510"/>
        </w:trPr>
        <w:tc>
          <w:tcPr>
            <w:tcW w:w="1559" w:type="dxa"/>
          </w:tcPr>
          <w:p w14:paraId="5800C13F" w14:textId="77777777" w:rsidR="005820E9" w:rsidRDefault="005820E9" w:rsidP="005820E9">
            <w:pPr>
              <w:pStyle w:val="Prottabell"/>
            </w:pPr>
          </w:p>
        </w:tc>
        <w:tc>
          <w:tcPr>
            <w:tcW w:w="180" w:type="dxa"/>
          </w:tcPr>
          <w:p w14:paraId="30027A4F" w14:textId="77777777" w:rsidR="005820E9" w:rsidRDefault="005820E9" w:rsidP="005820E9">
            <w:pPr>
              <w:pStyle w:val="Sidhuvud"/>
              <w:tabs>
                <w:tab w:val="clear" w:pos="4536"/>
                <w:tab w:val="clear" w:pos="9072"/>
              </w:tabs>
            </w:pPr>
          </w:p>
        </w:tc>
        <w:tc>
          <w:tcPr>
            <w:tcW w:w="4241" w:type="dxa"/>
            <w:gridSpan w:val="5"/>
          </w:tcPr>
          <w:p w14:paraId="6A1AFC2B" w14:textId="77777777" w:rsidR="005820E9" w:rsidRPr="006638BA" w:rsidRDefault="005820E9" w:rsidP="005820E9">
            <w:pPr>
              <w:pStyle w:val="Sidhuvud"/>
              <w:tabs>
                <w:tab w:val="clear" w:pos="4536"/>
                <w:tab w:val="clear" w:pos="9072"/>
                <w:tab w:val="left" w:pos="2314"/>
              </w:tabs>
              <w:spacing w:before="120" w:after="120"/>
              <w:rPr>
                <w:rFonts w:ascii="Myriad Pro" w:hAnsi="Myriad Pro"/>
                <w:b/>
              </w:rPr>
            </w:pPr>
            <w:r w:rsidRPr="006638BA">
              <w:rPr>
                <w:rFonts w:ascii="Myriad Pro" w:hAnsi="Myriad Pro"/>
                <w:b/>
              </w:rPr>
              <w:t>ANSLAG/BEVIS</w:t>
            </w:r>
            <w:r w:rsidRPr="006638BA">
              <w:rPr>
                <w:rFonts w:ascii="Myriad Pro" w:hAnsi="Myriad Pro"/>
                <w:b/>
              </w:rPr>
              <w:tab/>
            </w:r>
          </w:p>
        </w:tc>
        <w:tc>
          <w:tcPr>
            <w:tcW w:w="274" w:type="dxa"/>
          </w:tcPr>
          <w:p w14:paraId="2848E4CD" w14:textId="77777777" w:rsidR="005820E9" w:rsidRDefault="005820E9" w:rsidP="005820E9">
            <w:pPr>
              <w:pStyle w:val="Tabellinneh"/>
            </w:pPr>
          </w:p>
        </w:tc>
        <w:tc>
          <w:tcPr>
            <w:tcW w:w="2682" w:type="dxa"/>
            <w:gridSpan w:val="5"/>
          </w:tcPr>
          <w:p w14:paraId="0F7E4486" w14:textId="77777777" w:rsidR="005820E9" w:rsidRDefault="005820E9" w:rsidP="005820E9">
            <w:pPr>
              <w:pStyle w:val="Tabellinneh"/>
            </w:pPr>
          </w:p>
        </w:tc>
        <w:tc>
          <w:tcPr>
            <w:tcW w:w="194" w:type="dxa"/>
          </w:tcPr>
          <w:p w14:paraId="7A17770F" w14:textId="77777777" w:rsidR="005820E9" w:rsidRDefault="005820E9" w:rsidP="005820E9">
            <w:pPr>
              <w:pStyle w:val="Tabellinneh"/>
            </w:pPr>
          </w:p>
        </w:tc>
        <w:tc>
          <w:tcPr>
            <w:tcW w:w="892" w:type="dxa"/>
            <w:gridSpan w:val="2"/>
          </w:tcPr>
          <w:p w14:paraId="713F64FF" w14:textId="77777777" w:rsidR="005820E9" w:rsidRDefault="005820E9" w:rsidP="005820E9">
            <w:pPr>
              <w:pStyle w:val="Tabellinneh"/>
            </w:pPr>
          </w:p>
        </w:tc>
        <w:tc>
          <w:tcPr>
            <w:tcW w:w="169" w:type="dxa"/>
            <w:gridSpan w:val="2"/>
          </w:tcPr>
          <w:p w14:paraId="28126FDE" w14:textId="77777777" w:rsidR="005820E9" w:rsidRDefault="005820E9" w:rsidP="005820E9">
            <w:pPr>
              <w:pStyle w:val="Sidhuvud"/>
              <w:tabs>
                <w:tab w:val="clear" w:pos="4536"/>
                <w:tab w:val="clear" w:pos="9072"/>
              </w:tabs>
            </w:pPr>
          </w:p>
        </w:tc>
      </w:tr>
      <w:tr w:rsidR="005820E9" w14:paraId="40712319" w14:textId="77777777" w:rsidTr="00980C02">
        <w:trPr>
          <w:gridAfter w:val="1"/>
          <w:wAfter w:w="154" w:type="dxa"/>
          <w:trHeight w:val="284"/>
        </w:trPr>
        <w:tc>
          <w:tcPr>
            <w:tcW w:w="1559" w:type="dxa"/>
          </w:tcPr>
          <w:p w14:paraId="334B41EA" w14:textId="77777777" w:rsidR="005820E9" w:rsidRDefault="005820E9" w:rsidP="005820E9">
            <w:pPr>
              <w:pStyle w:val="Prottabell"/>
            </w:pPr>
          </w:p>
        </w:tc>
        <w:tc>
          <w:tcPr>
            <w:tcW w:w="180" w:type="dxa"/>
          </w:tcPr>
          <w:p w14:paraId="692C8AB1" w14:textId="77777777" w:rsidR="005820E9" w:rsidRDefault="005820E9" w:rsidP="005820E9">
            <w:pPr>
              <w:pStyle w:val="Sidhuvud"/>
              <w:tabs>
                <w:tab w:val="clear" w:pos="4536"/>
                <w:tab w:val="clear" w:pos="9072"/>
              </w:tabs>
            </w:pPr>
          </w:p>
        </w:tc>
        <w:tc>
          <w:tcPr>
            <w:tcW w:w="8298" w:type="dxa"/>
            <w:gridSpan w:val="15"/>
          </w:tcPr>
          <w:p w14:paraId="6CD19C96" w14:textId="77777777" w:rsidR="005820E9" w:rsidRDefault="005820E9" w:rsidP="005820E9">
            <w:pPr>
              <w:pStyle w:val="Tabellinneh"/>
              <w:rPr>
                <w:i/>
                <w:iCs/>
              </w:rPr>
            </w:pPr>
            <w:r>
              <w:rPr>
                <w:i/>
                <w:iCs/>
              </w:rPr>
              <w:fldChar w:fldCharType="begin">
                <w:ffData>
                  <w:name w:val="Listruta2"/>
                  <w:enabled/>
                  <w:calcOnExit w:val="0"/>
                  <w:ddList>
                    <w:listEntry w:val="Justerat protokoll är tillkännagivet genom anslag."/>
                    <w:listEntry w:val=" "/>
                  </w:ddList>
                </w:ffData>
              </w:fldChar>
            </w:r>
            <w:bookmarkStart w:id="0" w:name="Listruta2"/>
            <w:r>
              <w:rPr>
                <w:i/>
                <w:iCs/>
              </w:rPr>
              <w:instrText xml:space="preserve"> FORMDROPDOWN </w:instrText>
            </w:r>
            <w:r w:rsidR="00E5000B">
              <w:rPr>
                <w:i/>
                <w:iCs/>
              </w:rPr>
            </w:r>
            <w:r w:rsidR="00E5000B">
              <w:rPr>
                <w:i/>
                <w:iCs/>
              </w:rPr>
              <w:fldChar w:fldCharType="separate"/>
            </w:r>
            <w:r>
              <w:rPr>
                <w:i/>
                <w:iCs/>
              </w:rPr>
              <w:fldChar w:fldCharType="end"/>
            </w:r>
            <w:bookmarkEnd w:id="0"/>
          </w:p>
        </w:tc>
      </w:tr>
      <w:tr w:rsidR="005820E9" w14:paraId="67AA7282" w14:textId="77777777" w:rsidTr="00980C02">
        <w:trPr>
          <w:gridAfter w:val="1"/>
          <w:wAfter w:w="154" w:type="dxa"/>
          <w:trHeight w:val="397"/>
        </w:trPr>
        <w:tc>
          <w:tcPr>
            <w:tcW w:w="1559" w:type="dxa"/>
            <w:vAlign w:val="center"/>
          </w:tcPr>
          <w:p w14:paraId="4F5C529E" w14:textId="77777777" w:rsidR="005820E9" w:rsidRPr="006638BA" w:rsidRDefault="005820E9" w:rsidP="005820E9">
            <w:pPr>
              <w:pStyle w:val="Tabellinneh"/>
              <w:rPr>
                <w:rFonts w:ascii="Myriad Pro" w:hAnsi="Myriad Pro"/>
                <w:w w:val="80"/>
                <w:sz w:val="18"/>
                <w:szCs w:val="18"/>
              </w:rPr>
            </w:pPr>
            <w:r w:rsidRPr="006638BA">
              <w:rPr>
                <w:rFonts w:ascii="Myriad Pro" w:hAnsi="Myriad Pro"/>
                <w:w w:val="80"/>
                <w:sz w:val="18"/>
                <w:szCs w:val="18"/>
              </w:rPr>
              <w:t>Organ</w:t>
            </w:r>
            <w:r>
              <w:rPr>
                <w:rFonts w:ascii="Myriad Pro" w:hAnsi="Myriad Pro"/>
                <w:w w:val="80"/>
                <w:sz w:val="18"/>
                <w:szCs w:val="18"/>
              </w:rPr>
              <w:t>:</w:t>
            </w:r>
          </w:p>
        </w:tc>
        <w:tc>
          <w:tcPr>
            <w:tcW w:w="180" w:type="dxa"/>
          </w:tcPr>
          <w:p w14:paraId="23DA5DC1" w14:textId="77777777" w:rsidR="005820E9" w:rsidRDefault="005820E9" w:rsidP="005820E9">
            <w:pPr>
              <w:pStyle w:val="Tabellinneh"/>
            </w:pPr>
          </w:p>
        </w:tc>
        <w:tc>
          <w:tcPr>
            <w:tcW w:w="8298" w:type="dxa"/>
            <w:gridSpan w:val="15"/>
            <w:vAlign w:val="center"/>
          </w:tcPr>
          <w:p w14:paraId="0B4B6D3D" w14:textId="77777777" w:rsidR="005820E9" w:rsidRPr="006F655E" w:rsidRDefault="005820E9" w:rsidP="005820E9">
            <w:pPr>
              <w:pStyle w:val="Tabellinneh"/>
              <w:rPr>
                <w:rFonts w:ascii="Myriad Pro" w:hAnsi="Myriad Pro"/>
                <w:sz w:val="24"/>
              </w:rPr>
            </w:pPr>
            <w:r>
              <w:rPr>
                <w:rFonts w:ascii="Myriad Pro" w:hAnsi="Myriad Pro"/>
                <w:sz w:val="24"/>
              </w:rPr>
              <w:fldChar w:fldCharType="begin">
                <w:ffData>
                  <w:name w:val="Listruta1"/>
                  <w:enabled/>
                  <w:calcOnExit w:val="0"/>
                  <w:ddList>
                    <w:result w:val="1"/>
                    <w:listEntry w:val="Kyrkofullmäktige"/>
                    <w:listEntry w:val="Kyrkorådet"/>
                    <w:listEntry w:val="Församlingsrådet"/>
                    <w:listEntry w:val="Kyrkogårdsutskottet"/>
                    <w:listEntry w:val="Arbetsmiljökommittén"/>
                    <w:listEntry w:val="Arbetsutskottet"/>
                    <w:listEntry w:val="Förhandlingsdelegationen"/>
                    <w:listEntry w:val="Skyddskommittén"/>
                    <w:listEntry w:val="Valberedningen"/>
                    <w:listEntry w:val="Valnämnden"/>
                    <w:listEntry w:val="Valnämndsutskott"/>
                    <w:listEntry w:val="Budgetberedningen"/>
                  </w:ddList>
                </w:ffData>
              </w:fldChar>
            </w:r>
            <w:bookmarkStart w:id="1" w:name="Listruta1"/>
            <w:r>
              <w:rPr>
                <w:rFonts w:ascii="Myriad Pro" w:hAnsi="Myriad Pro"/>
                <w:sz w:val="24"/>
              </w:rPr>
              <w:instrText xml:space="preserve"> FORMDROPDOWN </w:instrText>
            </w:r>
            <w:r w:rsidR="00E5000B">
              <w:rPr>
                <w:rFonts w:ascii="Myriad Pro" w:hAnsi="Myriad Pro"/>
                <w:sz w:val="24"/>
              </w:rPr>
            </w:r>
            <w:r w:rsidR="00E5000B">
              <w:rPr>
                <w:rFonts w:ascii="Myriad Pro" w:hAnsi="Myriad Pro"/>
                <w:sz w:val="24"/>
              </w:rPr>
              <w:fldChar w:fldCharType="separate"/>
            </w:r>
            <w:r>
              <w:rPr>
                <w:rFonts w:ascii="Myriad Pro" w:hAnsi="Myriad Pro"/>
                <w:sz w:val="24"/>
              </w:rPr>
              <w:fldChar w:fldCharType="end"/>
            </w:r>
            <w:bookmarkEnd w:id="1"/>
          </w:p>
        </w:tc>
      </w:tr>
      <w:tr w:rsidR="005820E9" w14:paraId="04A47892" w14:textId="77777777" w:rsidTr="00980C02">
        <w:trPr>
          <w:trHeight w:val="377"/>
        </w:trPr>
        <w:tc>
          <w:tcPr>
            <w:tcW w:w="1559" w:type="dxa"/>
            <w:vAlign w:val="center"/>
          </w:tcPr>
          <w:p w14:paraId="10F7CBA8" w14:textId="77777777" w:rsidR="005820E9" w:rsidRPr="006638BA" w:rsidRDefault="005820E9" w:rsidP="005820E9">
            <w:pPr>
              <w:pStyle w:val="Tabellinneh"/>
              <w:ind w:right="-70"/>
              <w:rPr>
                <w:rFonts w:ascii="Myriad Pro" w:hAnsi="Myriad Pro"/>
                <w:w w:val="80"/>
                <w:sz w:val="18"/>
                <w:szCs w:val="18"/>
              </w:rPr>
            </w:pPr>
            <w:r w:rsidRPr="006638BA">
              <w:rPr>
                <w:rFonts w:ascii="Myriad Pro" w:hAnsi="Myriad Pro"/>
                <w:w w:val="80"/>
                <w:sz w:val="18"/>
                <w:szCs w:val="18"/>
              </w:rPr>
              <w:t>Sammanträdesdatum:</w:t>
            </w:r>
          </w:p>
        </w:tc>
        <w:tc>
          <w:tcPr>
            <w:tcW w:w="180" w:type="dxa"/>
            <w:vAlign w:val="center"/>
          </w:tcPr>
          <w:p w14:paraId="0D4CAB20" w14:textId="77777777" w:rsidR="005820E9" w:rsidRDefault="005820E9" w:rsidP="005820E9">
            <w:pPr>
              <w:pStyle w:val="Tabellinneh"/>
            </w:pPr>
          </w:p>
        </w:tc>
        <w:tc>
          <w:tcPr>
            <w:tcW w:w="8283" w:type="dxa"/>
            <w:gridSpan w:val="14"/>
            <w:vAlign w:val="center"/>
          </w:tcPr>
          <w:p w14:paraId="514D9BDA" w14:textId="6F84C1E0" w:rsidR="005820E9" w:rsidRPr="006F655E" w:rsidRDefault="005820E9" w:rsidP="005820E9">
            <w:pPr>
              <w:pStyle w:val="Tabellinneh"/>
              <w:rPr>
                <w:rFonts w:ascii="Myriad Pro" w:hAnsi="Myriad Pro"/>
              </w:rPr>
            </w:pPr>
            <w:r w:rsidRPr="006F655E">
              <w:rPr>
                <w:rFonts w:ascii="Myriad Pro" w:hAnsi="Myriad Pro"/>
                <w:sz w:val="24"/>
              </w:rPr>
              <w:fldChar w:fldCharType="begin">
                <w:ffData>
                  <w:name w:val="Text13"/>
                  <w:enabled/>
                  <w:calcOnExit w:val="0"/>
                  <w:textInput>
                    <w:type w:val="date"/>
                    <w:format w:val="yyyy-MM-dd"/>
                  </w:textInput>
                </w:ffData>
              </w:fldChar>
            </w:r>
            <w:bookmarkStart w:id="2" w:name="Text13"/>
            <w:r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Pr>
                <w:rFonts w:ascii="Myriad Pro" w:hAnsi="Myriad Pro"/>
                <w:noProof/>
                <w:sz w:val="24"/>
              </w:rPr>
              <w:t>202</w:t>
            </w:r>
            <w:r w:rsidR="006C5A53">
              <w:rPr>
                <w:rFonts w:ascii="Myriad Pro" w:hAnsi="Myriad Pro"/>
                <w:noProof/>
                <w:sz w:val="24"/>
              </w:rPr>
              <w:t>4</w:t>
            </w:r>
            <w:r>
              <w:rPr>
                <w:rFonts w:ascii="Myriad Pro" w:hAnsi="Myriad Pro"/>
                <w:noProof/>
                <w:sz w:val="24"/>
              </w:rPr>
              <w:t>-</w:t>
            </w:r>
            <w:r w:rsidR="004542EC">
              <w:rPr>
                <w:rFonts w:ascii="Myriad Pro" w:hAnsi="Myriad Pro"/>
                <w:noProof/>
                <w:sz w:val="24"/>
              </w:rPr>
              <w:t>0</w:t>
            </w:r>
            <w:r w:rsidR="00D87347">
              <w:rPr>
                <w:rFonts w:ascii="Myriad Pro" w:hAnsi="Myriad Pro"/>
                <w:noProof/>
                <w:sz w:val="24"/>
              </w:rPr>
              <w:t>3</w:t>
            </w:r>
            <w:r>
              <w:rPr>
                <w:rFonts w:ascii="Myriad Pro" w:hAnsi="Myriad Pro"/>
                <w:noProof/>
                <w:sz w:val="24"/>
              </w:rPr>
              <w:t>-</w:t>
            </w:r>
            <w:r w:rsidR="004542EC">
              <w:rPr>
                <w:rFonts w:ascii="Myriad Pro" w:hAnsi="Myriad Pro"/>
                <w:noProof/>
                <w:sz w:val="24"/>
              </w:rPr>
              <w:t>0</w:t>
            </w:r>
            <w:r w:rsidR="00D87347">
              <w:rPr>
                <w:rFonts w:ascii="Myriad Pro" w:hAnsi="Myriad Pro"/>
                <w:noProof/>
                <w:sz w:val="24"/>
              </w:rPr>
              <w:t>5</w:t>
            </w:r>
            <w:r w:rsidRPr="006F655E">
              <w:rPr>
                <w:rFonts w:ascii="Myriad Pro" w:hAnsi="Myriad Pro"/>
                <w:sz w:val="24"/>
              </w:rPr>
              <w:fldChar w:fldCharType="end"/>
            </w:r>
            <w:bookmarkEnd w:id="2"/>
          </w:p>
        </w:tc>
        <w:tc>
          <w:tcPr>
            <w:tcW w:w="169" w:type="dxa"/>
            <w:gridSpan w:val="2"/>
            <w:vAlign w:val="center"/>
          </w:tcPr>
          <w:p w14:paraId="2960E100" w14:textId="77777777" w:rsidR="005820E9" w:rsidRDefault="005820E9" w:rsidP="005820E9">
            <w:pPr>
              <w:pStyle w:val="Tabellinneh"/>
            </w:pPr>
          </w:p>
        </w:tc>
      </w:tr>
      <w:tr w:rsidR="005820E9" w14:paraId="6BC0011B" w14:textId="77777777" w:rsidTr="00980C02">
        <w:trPr>
          <w:gridAfter w:val="1"/>
          <w:wAfter w:w="154" w:type="dxa"/>
          <w:trHeight w:val="510"/>
        </w:trPr>
        <w:tc>
          <w:tcPr>
            <w:tcW w:w="1559" w:type="dxa"/>
            <w:vAlign w:val="center"/>
          </w:tcPr>
          <w:p w14:paraId="34B23C07" w14:textId="77777777" w:rsidR="005820E9" w:rsidRPr="006638BA" w:rsidRDefault="005820E9" w:rsidP="005820E9">
            <w:pPr>
              <w:pStyle w:val="Tabellinneh"/>
              <w:rPr>
                <w:rFonts w:ascii="Myriad Pro" w:hAnsi="Myriad Pro"/>
                <w:w w:val="80"/>
                <w:sz w:val="18"/>
                <w:szCs w:val="18"/>
              </w:rPr>
            </w:pPr>
            <w:r w:rsidRPr="006638BA">
              <w:rPr>
                <w:rFonts w:ascii="Myriad Pro" w:hAnsi="Myriad Pro"/>
                <w:w w:val="80"/>
                <w:sz w:val="18"/>
                <w:szCs w:val="18"/>
              </w:rPr>
              <w:t>Datum för anslags uppsättande:</w:t>
            </w:r>
          </w:p>
        </w:tc>
        <w:tc>
          <w:tcPr>
            <w:tcW w:w="180" w:type="dxa"/>
          </w:tcPr>
          <w:p w14:paraId="34B59ADB" w14:textId="77777777" w:rsidR="005820E9" w:rsidRDefault="005820E9" w:rsidP="005820E9">
            <w:pPr>
              <w:pStyle w:val="Tabellinneh"/>
            </w:pPr>
          </w:p>
        </w:tc>
        <w:tc>
          <w:tcPr>
            <w:tcW w:w="4241" w:type="dxa"/>
            <w:gridSpan w:val="5"/>
          </w:tcPr>
          <w:p w14:paraId="360293E2" w14:textId="17547703" w:rsidR="005820E9" w:rsidRPr="006F655E" w:rsidRDefault="005820E9" w:rsidP="005820E9">
            <w:pPr>
              <w:pStyle w:val="Tabellinneh"/>
              <w:spacing w:before="120"/>
              <w:rPr>
                <w:rFonts w:ascii="Myriad Pro" w:hAnsi="Myriad Pro"/>
                <w:sz w:val="24"/>
              </w:rPr>
            </w:pPr>
            <w:r w:rsidRPr="006F655E">
              <w:rPr>
                <w:rFonts w:ascii="Myriad Pro" w:hAnsi="Myriad Pro"/>
                <w:sz w:val="24"/>
              </w:rPr>
              <w:fldChar w:fldCharType="begin">
                <w:ffData>
                  <w:name w:val="Text14"/>
                  <w:enabled/>
                  <w:calcOnExit w:val="0"/>
                  <w:textInput/>
                </w:ffData>
              </w:fldChar>
            </w:r>
            <w:bookmarkStart w:id="3" w:name="Text14"/>
            <w:r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Pr>
                <w:rFonts w:ascii="Myriad Pro" w:hAnsi="Myriad Pro"/>
                <w:noProof/>
                <w:sz w:val="24"/>
              </w:rPr>
              <w:t>202</w:t>
            </w:r>
            <w:r w:rsidR="006C5A53">
              <w:rPr>
                <w:rFonts w:ascii="Myriad Pro" w:hAnsi="Myriad Pro"/>
                <w:noProof/>
                <w:sz w:val="24"/>
              </w:rPr>
              <w:t>4</w:t>
            </w:r>
            <w:r>
              <w:rPr>
                <w:rFonts w:ascii="Myriad Pro" w:hAnsi="Myriad Pro"/>
                <w:noProof/>
                <w:sz w:val="24"/>
              </w:rPr>
              <w:t>-</w:t>
            </w:r>
            <w:r w:rsidR="00493E4D">
              <w:rPr>
                <w:rFonts w:ascii="Myriad Pro" w:hAnsi="Myriad Pro"/>
                <w:noProof/>
                <w:sz w:val="24"/>
              </w:rPr>
              <w:t>0</w:t>
            </w:r>
            <w:r w:rsidR="003A3345">
              <w:rPr>
                <w:rFonts w:ascii="Myriad Pro" w:hAnsi="Myriad Pro"/>
                <w:noProof/>
                <w:sz w:val="24"/>
              </w:rPr>
              <w:t>3-</w:t>
            </w:r>
            <w:r w:rsidR="004542EC">
              <w:rPr>
                <w:rFonts w:ascii="Myriad Pro" w:hAnsi="Myriad Pro"/>
                <w:noProof/>
                <w:sz w:val="24"/>
              </w:rPr>
              <w:t>2</w:t>
            </w:r>
            <w:r w:rsidR="003A3345">
              <w:rPr>
                <w:rFonts w:ascii="Myriad Pro" w:hAnsi="Myriad Pro"/>
                <w:noProof/>
                <w:sz w:val="24"/>
              </w:rPr>
              <w:t>6</w:t>
            </w:r>
            <w:r w:rsidRPr="006F655E">
              <w:rPr>
                <w:rFonts w:ascii="Myriad Pro" w:hAnsi="Myriad Pro"/>
                <w:sz w:val="24"/>
              </w:rPr>
              <w:fldChar w:fldCharType="end"/>
            </w:r>
            <w:bookmarkEnd w:id="3"/>
          </w:p>
        </w:tc>
        <w:tc>
          <w:tcPr>
            <w:tcW w:w="274" w:type="dxa"/>
          </w:tcPr>
          <w:p w14:paraId="1BF01427" w14:textId="77777777" w:rsidR="005820E9" w:rsidRDefault="005820E9" w:rsidP="005820E9">
            <w:pPr>
              <w:pStyle w:val="Tabellinneh"/>
            </w:pPr>
          </w:p>
        </w:tc>
        <w:tc>
          <w:tcPr>
            <w:tcW w:w="2221" w:type="dxa"/>
            <w:gridSpan w:val="4"/>
            <w:vAlign w:val="center"/>
          </w:tcPr>
          <w:p w14:paraId="6441E7D8" w14:textId="77777777" w:rsidR="005820E9" w:rsidRPr="006638BA" w:rsidRDefault="005820E9" w:rsidP="005820E9">
            <w:pPr>
              <w:pStyle w:val="Tabellinneh"/>
              <w:rPr>
                <w:rFonts w:ascii="Myriad Pro" w:hAnsi="Myriad Pro"/>
                <w:w w:val="80"/>
                <w:sz w:val="18"/>
              </w:rPr>
            </w:pPr>
            <w:r w:rsidRPr="006638BA">
              <w:rPr>
                <w:rFonts w:ascii="Myriad Pro" w:hAnsi="Myriad Pro"/>
                <w:w w:val="80"/>
                <w:sz w:val="18"/>
              </w:rPr>
              <w:t xml:space="preserve">Datum för </w:t>
            </w:r>
            <w:r w:rsidRPr="006638BA">
              <w:rPr>
                <w:rFonts w:ascii="Myriad Pro" w:hAnsi="Myriad Pro"/>
                <w:w w:val="80"/>
                <w:sz w:val="18"/>
              </w:rPr>
              <w:br/>
              <w:t>anslags nedtagande:</w:t>
            </w:r>
          </w:p>
        </w:tc>
        <w:tc>
          <w:tcPr>
            <w:tcW w:w="1562" w:type="dxa"/>
            <w:gridSpan w:val="5"/>
          </w:tcPr>
          <w:p w14:paraId="4F6834D7" w14:textId="3B0EFE6C" w:rsidR="005820E9" w:rsidRPr="006F655E" w:rsidRDefault="005820E9" w:rsidP="005820E9">
            <w:pPr>
              <w:pStyle w:val="Tabellinneh"/>
              <w:spacing w:before="120"/>
              <w:rPr>
                <w:rFonts w:ascii="Myriad Pro" w:hAnsi="Myriad Pro"/>
                <w:sz w:val="24"/>
              </w:rPr>
            </w:pPr>
            <w:r w:rsidRPr="006F655E">
              <w:rPr>
                <w:rFonts w:ascii="Myriad Pro" w:hAnsi="Myriad Pro"/>
                <w:sz w:val="24"/>
              </w:rPr>
              <w:fldChar w:fldCharType="begin">
                <w:ffData>
                  <w:name w:val="Text16"/>
                  <w:enabled/>
                  <w:calcOnExit w:val="0"/>
                  <w:textInput/>
                </w:ffData>
              </w:fldChar>
            </w:r>
            <w:bookmarkStart w:id="4" w:name="Text16"/>
            <w:r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Pr>
                <w:rFonts w:ascii="Myriad Pro" w:hAnsi="Myriad Pro"/>
                <w:noProof/>
                <w:sz w:val="24"/>
              </w:rPr>
              <w:t>202</w:t>
            </w:r>
            <w:r w:rsidR="006C5A53">
              <w:rPr>
                <w:rFonts w:ascii="Myriad Pro" w:hAnsi="Myriad Pro"/>
                <w:noProof/>
                <w:sz w:val="24"/>
              </w:rPr>
              <w:t>4</w:t>
            </w:r>
            <w:r>
              <w:rPr>
                <w:rFonts w:ascii="Myriad Pro" w:hAnsi="Myriad Pro"/>
                <w:noProof/>
                <w:sz w:val="24"/>
              </w:rPr>
              <w:t>-</w:t>
            </w:r>
            <w:r w:rsidR="00493E4D">
              <w:rPr>
                <w:rFonts w:ascii="Myriad Pro" w:hAnsi="Myriad Pro"/>
                <w:noProof/>
                <w:sz w:val="24"/>
              </w:rPr>
              <w:t>0</w:t>
            </w:r>
            <w:r w:rsidR="001619F3">
              <w:rPr>
                <w:rFonts w:ascii="Myriad Pro" w:hAnsi="Myriad Pro"/>
                <w:noProof/>
                <w:sz w:val="24"/>
              </w:rPr>
              <w:t>4</w:t>
            </w:r>
            <w:r>
              <w:rPr>
                <w:rFonts w:ascii="Myriad Pro" w:hAnsi="Myriad Pro"/>
                <w:noProof/>
                <w:sz w:val="24"/>
              </w:rPr>
              <w:t>-</w:t>
            </w:r>
            <w:r w:rsidR="004542EC">
              <w:rPr>
                <w:rFonts w:ascii="Myriad Pro" w:hAnsi="Myriad Pro"/>
                <w:noProof/>
                <w:sz w:val="24"/>
              </w:rPr>
              <w:t>1</w:t>
            </w:r>
            <w:r w:rsidR="001619F3">
              <w:rPr>
                <w:rFonts w:ascii="Myriad Pro" w:hAnsi="Myriad Pro"/>
                <w:noProof/>
                <w:sz w:val="24"/>
              </w:rPr>
              <w:t>6</w:t>
            </w:r>
            <w:r w:rsidRPr="006F655E">
              <w:rPr>
                <w:rFonts w:ascii="Myriad Pro" w:hAnsi="Myriad Pro"/>
                <w:sz w:val="24"/>
              </w:rPr>
              <w:fldChar w:fldCharType="end"/>
            </w:r>
            <w:bookmarkEnd w:id="4"/>
          </w:p>
        </w:tc>
      </w:tr>
      <w:tr w:rsidR="005820E9" w14:paraId="59FD9F4E" w14:textId="77777777" w:rsidTr="00980C02">
        <w:trPr>
          <w:trHeight w:val="510"/>
        </w:trPr>
        <w:tc>
          <w:tcPr>
            <w:tcW w:w="1559" w:type="dxa"/>
            <w:vAlign w:val="center"/>
          </w:tcPr>
          <w:p w14:paraId="3FF76351" w14:textId="77777777" w:rsidR="005820E9" w:rsidRPr="006638BA" w:rsidRDefault="005820E9" w:rsidP="005820E9">
            <w:pPr>
              <w:pStyle w:val="Tabellinneh"/>
              <w:rPr>
                <w:rFonts w:ascii="Myriad Pro" w:hAnsi="Myriad Pro"/>
                <w:w w:val="80"/>
                <w:sz w:val="18"/>
                <w:szCs w:val="18"/>
              </w:rPr>
            </w:pPr>
            <w:r w:rsidRPr="006638BA">
              <w:rPr>
                <w:rFonts w:ascii="Myriad Pro" w:hAnsi="Myriad Pro"/>
                <w:w w:val="80"/>
                <w:sz w:val="18"/>
                <w:szCs w:val="18"/>
              </w:rPr>
              <w:t>Förvaringsplats för protokollet:</w:t>
            </w:r>
          </w:p>
        </w:tc>
        <w:tc>
          <w:tcPr>
            <w:tcW w:w="180" w:type="dxa"/>
          </w:tcPr>
          <w:p w14:paraId="10A9F3AB" w14:textId="77777777" w:rsidR="005820E9" w:rsidRDefault="005820E9" w:rsidP="005820E9">
            <w:pPr>
              <w:pStyle w:val="Tabellinneh"/>
            </w:pPr>
          </w:p>
        </w:tc>
        <w:tc>
          <w:tcPr>
            <w:tcW w:w="8283" w:type="dxa"/>
            <w:gridSpan w:val="14"/>
          </w:tcPr>
          <w:p w14:paraId="62F5A768" w14:textId="77777777" w:rsidR="005820E9" w:rsidRPr="006F655E" w:rsidRDefault="005820E9" w:rsidP="005820E9">
            <w:pPr>
              <w:pStyle w:val="Tabellinneh"/>
              <w:spacing w:before="120"/>
              <w:rPr>
                <w:rFonts w:ascii="Myriad Pro" w:hAnsi="Myriad Pro"/>
              </w:rPr>
            </w:pPr>
            <w:r w:rsidRPr="006F655E">
              <w:rPr>
                <w:rFonts w:ascii="Myriad Pro" w:hAnsi="Myriad Pro"/>
                <w:sz w:val="24"/>
              </w:rPr>
              <w:fldChar w:fldCharType="begin">
                <w:ffData>
                  <w:name w:val="Text15"/>
                  <w:enabled/>
                  <w:calcOnExit w:val="0"/>
                  <w:textInput/>
                </w:ffData>
              </w:fldChar>
            </w:r>
            <w:bookmarkStart w:id="5" w:name="Text15"/>
            <w:r w:rsidRPr="006F655E">
              <w:rPr>
                <w:rFonts w:ascii="Myriad Pro" w:hAnsi="Myriad Pro"/>
                <w:sz w:val="24"/>
              </w:rPr>
              <w:instrText xml:space="preserve"> FORMTEXT </w:instrText>
            </w:r>
            <w:r w:rsidRPr="006F655E">
              <w:rPr>
                <w:rFonts w:ascii="Myriad Pro" w:hAnsi="Myriad Pro"/>
                <w:sz w:val="24"/>
              </w:rPr>
            </w:r>
            <w:r w:rsidRPr="006F655E">
              <w:rPr>
                <w:rFonts w:ascii="Myriad Pro" w:hAnsi="Myriad Pro"/>
                <w:sz w:val="24"/>
              </w:rPr>
              <w:fldChar w:fldCharType="separate"/>
            </w:r>
            <w:r>
              <w:rPr>
                <w:rFonts w:ascii="Myriad Pro" w:hAnsi="Myriad Pro"/>
                <w:noProof/>
                <w:sz w:val="24"/>
              </w:rPr>
              <w:t>Arkivet, kyrkoförvaltningen, Huddinge</w:t>
            </w:r>
            <w:r w:rsidRPr="006F655E">
              <w:rPr>
                <w:rFonts w:ascii="Myriad Pro" w:hAnsi="Myriad Pro"/>
                <w:sz w:val="24"/>
              </w:rPr>
              <w:fldChar w:fldCharType="end"/>
            </w:r>
            <w:bookmarkEnd w:id="5"/>
          </w:p>
        </w:tc>
        <w:tc>
          <w:tcPr>
            <w:tcW w:w="169" w:type="dxa"/>
            <w:gridSpan w:val="2"/>
          </w:tcPr>
          <w:p w14:paraId="05243B25" w14:textId="77777777" w:rsidR="005820E9" w:rsidRDefault="005820E9" w:rsidP="005820E9">
            <w:pPr>
              <w:pStyle w:val="Tabellinneh"/>
            </w:pPr>
          </w:p>
        </w:tc>
      </w:tr>
      <w:tr w:rsidR="005820E9" w14:paraId="7D3BED6A" w14:textId="77777777" w:rsidTr="00980C02">
        <w:tc>
          <w:tcPr>
            <w:tcW w:w="1559" w:type="dxa"/>
          </w:tcPr>
          <w:p w14:paraId="71D55B42" w14:textId="77777777" w:rsidR="005820E9" w:rsidRPr="006638BA" w:rsidRDefault="005820E9" w:rsidP="005820E9">
            <w:pPr>
              <w:pStyle w:val="Tabellinneh"/>
              <w:rPr>
                <w:rFonts w:ascii="Myriad Pro" w:hAnsi="Myriad Pro"/>
                <w:w w:val="80"/>
                <w:position w:val="-30"/>
                <w:sz w:val="18"/>
                <w:szCs w:val="18"/>
              </w:rPr>
            </w:pPr>
            <w:r w:rsidRPr="006638BA">
              <w:rPr>
                <w:rFonts w:ascii="Myriad Pro" w:hAnsi="Myriad Pro"/>
                <w:w w:val="80"/>
                <w:position w:val="-30"/>
                <w:sz w:val="18"/>
                <w:szCs w:val="18"/>
              </w:rPr>
              <w:t>Underskrift</w:t>
            </w:r>
          </w:p>
        </w:tc>
        <w:tc>
          <w:tcPr>
            <w:tcW w:w="180" w:type="dxa"/>
          </w:tcPr>
          <w:p w14:paraId="211AF0B5" w14:textId="77777777" w:rsidR="005820E9" w:rsidRDefault="005820E9" w:rsidP="005820E9">
            <w:pPr>
              <w:pStyle w:val="Tabellinneh"/>
            </w:pPr>
          </w:p>
        </w:tc>
        <w:tc>
          <w:tcPr>
            <w:tcW w:w="8283" w:type="dxa"/>
            <w:gridSpan w:val="14"/>
          </w:tcPr>
          <w:p w14:paraId="219121CD" w14:textId="77777777" w:rsidR="005820E9" w:rsidRDefault="005820E9" w:rsidP="005820E9">
            <w:pPr>
              <w:pStyle w:val="Tabellinneh"/>
              <w:rPr>
                <w:i/>
              </w:rPr>
            </w:pPr>
          </w:p>
          <w:p w14:paraId="57CA8B57" w14:textId="77777777" w:rsidR="005820E9" w:rsidRDefault="005820E9" w:rsidP="005820E9">
            <w:pPr>
              <w:pStyle w:val="Tabellinneh"/>
              <w:rPr>
                <w:spacing w:val="34"/>
                <w:sz w:val="12"/>
              </w:rPr>
            </w:pPr>
            <w:r>
              <w:rPr>
                <w:i/>
              </w:rPr>
              <w:br/>
            </w:r>
            <w:r>
              <w:rPr>
                <w:spacing w:val="34"/>
                <w:sz w:val="12"/>
              </w:rPr>
              <w:t>........................................................</w:t>
            </w:r>
          </w:p>
          <w:p w14:paraId="10506898" w14:textId="77777777" w:rsidR="005820E9" w:rsidRDefault="005820E9" w:rsidP="005820E9">
            <w:pPr>
              <w:pStyle w:val="Tabellinneh"/>
            </w:pPr>
            <w:r>
              <w:rPr>
                <w:i/>
                <w:iCs/>
              </w:rPr>
              <w:fldChar w:fldCharType="begin">
                <w:ffData>
                  <w:name w:val="Text17"/>
                  <w:enabled/>
                  <w:calcOnExit w:val="0"/>
                  <w:textInput>
                    <w:default w:val="sekr namn"/>
                  </w:textInput>
                </w:ffData>
              </w:fldChar>
            </w:r>
            <w:bookmarkStart w:id="6" w:name="Text17"/>
            <w:r>
              <w:rPr>
                <w:i/>
                <w:iCs/>
              </w:rPr>
              <w:instrText xml:space="preserve"> FORMTEXT </w:instrText>
            </w:r>
            <w:r>
              <w:rPr>
                <w:i/>
                <w:iCs/>
              </w:rPr>
            </w:r>
            <w:r>
              <w:rPr>
                <w:i/>
                <w:iCs/>
              </w:rPr>
              <w:fldChar w:fldCharType="separate"/>
            </w:r>
            <w:r>
              <w:rPr>
                <w:i/>
                <w:iCs/>
                <w:noProof/>
              </w:rPr>
              <w:t>Therese Törnros</w:t>
            </w:r>
            <w:r>
              <w:rPr>
                <w:i/>
                <w:iCs/>
              </w:rPr>
              <w:fldChar w:fldCharType="end"/>
            </w:r>
            <w:bookmarkEnd w:id="6"/>
          </w:p>
        </w:tc>
        <w:tc>
          <w:tcPr>
            <w:tcW w:w="169" w:type="dxa"/>
            <w:gridSpan w:val="2"/>
          </w:tcPr>
          <w:p w14:paraId="77C9367A" w14:textId="77777777" w:rsidR="005820E9" w:rsidRDefault="005820E9" w:rsidP="005820E9">
            <w:pPr>
              <w:pStyle w:val="Tabellinneh"/>
              <w:rPr>
                <w:sz w:val="8"/>
              </w:rPr>
            </w:pPr>
            <w:r>
              <w:br/>
            </w:r>
          </w:p>
        </w:tc>
      </w:tr>
    </w:tbl>
    <w:p w14:paraId="7F0FE886" w14:textId="77777777" w:rsidR="00B861D4" w:rsidRDefault="00B861D4">
      <w:pPr>
        <w:pStyle w:val="Sidhuvud"/>
        <w:tabs>
          <w:tab w:val="clear" w:pos="4536"/>
          <w:tab w:val="clear" w:pos="9072"/>
          <w:tab w:val="left" w:pos="1253"/>
        </w:tabs>
        <w:sectPr w:rsidR="00B861D4" w:rsidSect="000A2760">
          <w:headerReference w:type="default" r:id="rId8"/>
          <w:footerReference w:type="default" r:id="rId9"/>
          <w:headerReference w:type="first" r:id="rId10"/>
          <w:footerReference w:type="first" r:id="rId11"/>
          <w:type w:val="continuous"/>
          <w:pgSz w:w="11906" w:h="16838" w:code="9"/>
          <w:pgMar w:top="2231" w:right="748" w:bottom="1134" w:left="1418" w:header="709" w:footer="907" w:gutter="0"/>
          <w:cols w:space="708"/>
          <w:titlePg/>
          <w:docGrid w:linePitch="360"/>
        </w:sectPr>
      </w:pPr>
    </w:p>
    <w:p w14:paraId="205867F9" w14:textId="77777777" w:rsidR="00B861D4" w:rsidRDefault="00B861D4" w:rsidP="007653F8">
      <w:pPr>
        <w:pStyle w:val="Brdprotokoll"/>
        <w:ind w:left="0"/>
        <w:sectPr w:rsidR="00B861D4" w:rsidSect="000A2760">
          <w:type w:val="continuous"/>
          <w:pgSz w:w="11906" w:h="16838" w:code="9"/>
          <w:pgMar w:top="2231" w:right="748" w:bottom="1134" w:left="1418" w:header="709" w:footer="907" w:gutter="0"/>
          <w:cols w:space="708"/>
          <w:formProt w:val="0"/>
          <w:titlePg/>
          <w:docGrid w:linePitch="360"/>
        </w:sectPr>
      </w:pPr>
    </w:p>
    <w:p w14:paraId="14533ADD" w14:textId="407EFE30" w:rsidR="004945DE" w:rsidRDefault="00D67534" w:rsidP="004945DE">
      <w:pPr>
        <w:pStyle w:val="Prothuvud"/>
      </w:pPr>
      <w:r>
        <w:br w:type="page"/>
      </w:r>
      <w:r w:rsidR="004945DE">
        <w:lastRenderedPageBreak/>
        <w:t>Kyrkorådet</w:t>
      </w:r>
      <w:r w:rsidR="004945DE">
        <w:tab/>
        <w:t>202</w:t>
      </w:r>
      <w:r w:rsidR="001419CB">
        <w:t>4-</w:t>
      </w:r>
      <w:r w:rsidR="00272B04">
        <w:t>0</w:t>
      </w:r>
      <w:r w:rsidR="00EF6150">
        <w:t>3</w:t>
      </w:r>
      <w:r w:rsidR="00272B04">
        <w:t>-0</w:t>
      </w:r>
      <w:r w:rsidR="00EF6150">
        <w:t>5</w:t>
      </w:r>
      <w:r w:rsidR="004945DE">
        <w:tab/>
        <w:t>§</w:t>
      </w:r>
      <w:r w:rsidR="004945DE">
        <w:tab/>
      </w:r>
      <w:r w:rsidR="002A65CB">
        <w:t>1</w:t>
      </w:r>
      <w:r w:rsidR="00EF6150">
        <w:t>7</w:t>
      </w:r>
      <w:r w:rsidR="004945DE">
        <w:tab/>
        <w:t>sidan</w:t>
      </w:r>
      <w:r w:rsidR="004945DE">
        <w:tab/>
        <w:t>2</w:t>
      </w:r>
    </w:p>
    <w:p w14:paraId="5805F884" w14:textId="07C3CB7C" w:rsidR="004945DE" w:rsidRDefault="004945DE" w:rsidP="004945DE">
      <w:pPr>
        <w:pStyle w:val="Diarienr"/>
      </w:pPr>
      <w:r>
        <w:t>Diarienummer</w:t>
      </w:r>
      <w:r>
        <w:tab/>
        <w:t>P-202</w:t>
      </w:r>
      <w:r w:rsidR="00EE154A">
        <w:t>4-</w:t>
      </w:r>
    </w:p>
    <w:p w14:paraId="781BBDAF" w14:textId="77777777" w:rsidR="004945DE" w:rsidRDefault="004945DE" w:rsidP="004945DE">
      <w:pPr>
        <w:pStyle w:val="renderubrik"/>
      </w:pPr>
      <w:r>
        <w:t>Sammanträdets öppnande, upprop och val av justerare</w:t>
      </w:r>
    </w:p>
    <w:p w14:paraId="5B48EBB1" w14:textId="77777777" w:rsidR="004945DE" w:rsidRDefault="004945DE" w:rsidP="004945DE">
      <w:pPr>
        <w:pStyle w:val="Beslut"/>
      </w:pPr>
      <w:r>
        <w:t>Kyrkorådets beslut</w:t>
      </w:r>
    </w:p>
    <w:p w14:paraId="6123C06B" w14:textId="4CBC962F" w:rsidR="00E50827" w:rsidRDefault="00E50827" w:rsidP="00E50827">
      <w:pPr>
        <w:pStyle w:val="Brdprotokoll"/>
        <w:ind w:right="1100"/>
      </w:pPr>
      <w:r>
        <w:t>Kyrkorådet besluta</w:t>
      </w:r>
      <w:r w:rsidR="009B760D">
        <w:t>r</w:t>
      </w:r>
      <w:r>
        <w:t xml:space="preserve"> att godkänna föreslagen dagordning och välja </w:t>
      </w:r>
      <w:r w:rsidR="00D66FF2">
        <w:br/>
      </w:r>
      <w:r w:rsidR="00EF6150">
        <w:t>Bodil Åkerblom-Wiker</w:t>
      </w:r>
      <w:r w:rsidR="005C118A">
        <w:t xml:space="preserve"> </w:t>
      </w:r>
      <w:r>
        <w:t>till justerare</w:t>
      </w:r>
      <w:r w:rsidR="0064329B">
        <w:t xml:space="preserve">. </w:t>
      </w:r>
    </w:p>
    <w:p w14:paraId="3399B30C" w14:textId="77777777" w:rsidR="00E50827" w:rsidRPr="00B52BE5" w:rsidRDefault="00E50827" w:rsidP="00E50827">
      <w:pPr>
        <w:pStyle w:val="Prothuvud"/>
        <w:rPr>
          <w:color w:val="FF0000"/>
          <w:szCs w:val="22"/>
        </w:rPr>
      </w:pPr>
    </w:p>
    <w:p w14:paraId="2A769599" w14:textId="77777777" w:rsidR="00E50827" w:rsidRPr="0014330A" w:rsidRDefault="00E50827" w:rsidP="00E50827">
      <w:pPr>
        <w:pStyle w:val="Beslut"/>
      </w:pPr>
      <w:r w:rsidRPr="0014330A">
        <w:t>Ärendet</w:t>
      </w:r>
    </w:p>
    <w:p w14:paraId="041E0C3F" w14:textId="65957BBF" w:rsidR="00493A77" w:rsidRDefault="0068292D" w:rsidP="00E50827">
      <w:pPr>
        <w:pStyle w:val="Brdprotokoll"/>
        <w:ind w:right="1100"/>
      </w:pPr>
      <w:r>
        <w:t>Ordförande Ann-Marie Högberg</w:t>
      </w:r>
      <w:r w:rsidR="00E50827">
        <w:t xml:space="preserve"> hälsade alla välkomna och öppnade mötet</w:t>
      </w:r>
      <w:r w:rsidR="00F10EB9">
        <w:t>.</w:t>
      </w:r>
      <w:r w:rsidR="00D66FF2">
        <w:t xml:space="preserve"> </w:t>
      </w:r>
    </w:p>
    <w:p w14:paraId="5249E55B" w14:textId="32164FF9" w:rsidR="00E50827" w:rsidRDefault="00E50827" w:rsidP="00B37428">
      <w:pPr>
        <w:pStyle w:val="Brdprotokoll"/>
        <w:ind w:left="0" w:right="1100"/>
      </w:pPr>
    </w:p>
    <w:p w14:paraId="0E1D6967" w14:textId="19615D8D" w:rsidR="00EA48D9" w:rsidRDefault="00EA48D9" w:rsidP="004945DE">
      <w:pPr>
        <w:pStyle w:val="Brdprotokoll"/>
        <w:ind w:right="1100"/>
      </w:pPr>
    </w:p>
    <w:p w14:paraId="474EA87D" w14:textId="2FA29B14" w:rsidR="00EA48D9" w:rsidRDefault="00EA48D9" w:rsidP="004945DE">
      <w:pPr>
        <w:pStyle w:val="Brdprotokoll"/>
        <w:ind w:right="1100"/>
      </w:pPr>
    </w:p>
    <w:p w14:paraId="0C2415AD" w14:textId="5F60454B" w:rsidR="00EA48D9" w:rsidRDefault="00EA48D9" w:rsidP="004945DE">
      <w:pPr>
        <w:pStyle w:val="Brdprotokoll"/>
        <w:ind w:right="1100"/>
      </w:pPr>
    </w:p>
    <w:p w14:paraId="0B4F37F9" w14:textId="79230A3E" w:rsidR="00EA48D9" w:rsidRDefault="00EA48D9" w:rsidP="004945DE">
      <w:pPr>
        <w:pStyle w:val="Brdprotokoll"/>
        <w:ind w:right="1100"/>
      </w:pPr>
    </w:p>
    <w:p w14:paraId="504CF4F8" w14:textId="335E9F18" w:rsidR="00EA48D9" w:rsidRDefault="00EA48D9" w:rsidP="004945DE">
      <w:pPr>
        <w:pStyle w:val="Brdprotokoll"/>
        <w:ind w:right="1100"/>
      </w:pPr>
    </w:p>
    <w:p w14:paraId="500A1CC1" w14:textId="2EFE0B6E" w:rsidR="00EA48D9" w:rsidRDefault="00EA48D9" w:rsidP="004945DE">
      <w:pPr>
        <w:pStyle w:val="Brdprotokoll"/>
        <w:ind w:right="1100"/>
      </w:pPr>
    </w:p>
    <w:p w14:paraId="63094357" w14:textId="75694C46" w:rsidR="00EA48D9" w:rsidRDefault="00EA48D9" w:rsidP="004945DE">
      <w:pPr>
        <w:pStyle w:val="Brdprotokoll"/>
        <w:ind w:right="1100"/>
      </w:pPr>
    </w:p>
    <w:p w14:paraId="63A01A4E" w14:textId="101E0C5D" w:rsidR="00EA48D9" w:rsidRDefault="00EA48D9" w:rsidP="004945DE">
      <w:pPr>
        <w:pStyle w:val="Brdprotokoll"/>
        <w:ind w:right="1100"/>
      </w:pPr>
    </w:p>
    <w:p w14:paraId="6BCD0015" w14:textId="32891D97" w:rsidR="00EA48D9" w:rsidRDefault="00EA48D9" w:rsidP="004945DE">
      <w:pPr>
        <w:pStyle w:val="Brdprotokoll"/>
        <w:ind w:right="1100"/>
      </w:pPr>
    </w:p>
    <w:p w14:paraId="5140FC5A" w14:textId="451DE203" w:rsidR="00EA48D9" w:rsidRDefault="00EA48D9" w:rsidP="004945DE">
      <w:pPr>
        <w:pStyle w:val="Brdprotokoll"/>
        <w:ind w:right="1100"/>
      </w:pPr>
    </w:p>
    <w:p w14:paraId="26745459" w14:textId="57D4AA34" w:rsidR="00EA48D9" w:rsidRDefault="00EA48D9" w:rsidP="004945DE">
      <w:pPr>
        <w:pStyle w:val="Brdprotokoll"/>
        <w:ind w:right="1100"/>
      </w:pPr>
    </w:p>
    <w:p w14:paraId="14927EDC" w14:textId="53197BF6" w:rsidR="00EA48D9" w:rsidRDefault="00EA48D9" w:rsidP="004945DE">
      <w:pPr>
        <w:pStyle w:val="Brdprotokoll"/>
        <w:ind w:right="1100"/>
      </w:pPr>
    </w:p>
    <w:p w14:paraId="13B5757F" w14:textId="3369368B" w:rsidR="00EA48D9" w:rsidRDefault="00EA48D9" w:rsidP="004945DE">
      <w:pPr>
        <w:pStyle w:val="Brdprotokoll"/>
        <w:ind w:right="1100"/>
      </w:pPr>
    </w:p>
    <w:p w14:paraId="665E4F2E" w14:textId="4B108C00" w:rsidR="00EA48D9" w:rsidRDefault="00EA48D9" w:rsidP="004945DE">
      <w:pPr>
        <w:pStyle w:val="Brdprotokoll"/>
        <w:ind w:right="1100"/>
      </w:pPr>
    </w:p>
    <w:p w14:paraId="54D7B23E" w14:textId="71DDD0FB" w:rsidR="00EA48D9" w:rsidRDefault="00EA48D9" w:rsidP="004945DE">
      <w:pPr>
        <w:pStyle w:val="Brdprotokoll"/>
        <w:ind w:right="1100"/>
      </w:pPr>
    </w:p>
    <w:p w14:paraId="65A732EE" w14:textId="5A59B724" w:rsidR="00EA48D9" w:rsidRDefault="00EA48D9" w:rsidP="004945DE">
      <w:pPr>
        <w:pStyle w:val="Brdprotokoll"/>
        <w:ind w:right="1100"/>
      </w:pPr>
    </w:p>
    <w:p w14:paraId="3ED3C262" w14:textId="5CD50F6D" w:rsidR="00EA48D9" w:rsidRDefault="00EA48D9" w:rsidP="004945DE">
      <w:pPr>
        <w:pStyle w:val="Brdprotokoll"/>
        <w:ind w:right="1100"/>
      </w:pPr>
    </w:p>
    <w:p w14:paraId="74BDC307" w14:textId="2EEFDC1B" w:rsidR="00EA48D9" w:rsidRDefault="00EA48D9" w:rsidP="004945DE">
      <w:pPr>
        <w:pStyle w:val="Brdprotokoll"/>
        <w:ind w:right="1100"/>
      </w:pPr>
    </w:p>
    <w:p w14:paraId="42DBB553" w14:textId="01C80FDE" w:rsidR="00EA48D9" w:rsidRDefault="00EA48D9" w:rsidP="004945DE">
      <w:pPr>
        <w:pStyle w:val="Brdprotokoll"/>
        <w:ind w:right="1100"/>
      </w:pPr>
    </w:p>
    <w:p w14:paraId="08A2B674" w14:textId="77777777" w:rsidR="0015345D" w:rsidRDefault="0015345D" w:rsidP="0081561C">
      <w:pPr>
        <w:pStyle w:val="Prothuvud"/>
      </w:pPr>
    </w:p>
    <w:p w14:paraId="1CB3F891" w14:textId="77777777" w:rsidR="0015345D" w:rsidRDefault="0015345D" w:rsidP="0081561C">
      <w:pPr>
        <w:pStyle w:val="Prothuvud"/>
      </w:pPr>
    </w:p>
    <w:p w14:paraId="0450E0B2" w14:textId="77777777" w:rsidR="0015345D" w:rsidRDefault="0015345D" w:rsidP="0081561C">
      <w:pPr>
        <w:pStyle w:val="Prothuvud"/>
      </w:pPr>
    </w:p>
    <w:p w14:paraId="14958D91" w14:textId="77777777" w:rsidR="00DE0283" w:rsidRDefault="00DE0283" w:rsidP="00074983">
      <w:pPr>
        <w:pStyle w:val="Prothuvud"/>
      </w:pPr>
    </w:p>
    <w:p w14:paraId="5820B79B" w14:textId="77777777" w:rsidR="00066BCD" w:rsidRDefault="00066BCD" w:rsidP="00B747C2">
      <w:pPr>
        <w:pStyle w:val="Prothuvud"/>
      </w:pPr>
    </w:p>
    <w:p w14:paraId="1284FD18" w14:textId="2FF379C1" w:rsidR="00465B0A" w:rsidRDefault="00465B0A" w:rsidP="00B747C2">
      <w:pPr>
        <w:pStyle w:val="Prothuvud"/>
      </w:pPr>
      <w:r>
        <w:lastRenderedPageBreak/>
        <w:t>Kyrkorådet</w:t>
      </w:r>
      <w:r>
        <w:tab/>
      </w:r>
      <w:r w:rsidR="002A65CB">
        <w:t>202</w:t>
      </w:r>
      <w:r w:rsidR="001419CB">
        <w:t>4</w:t>
      </w:r>
      <w:r w:rsidR="002A65CB">
        <w:t>-</w:t>
      </w:r>
      <w:r w:rsidR="00072D7E">
        <w:t>03-05</w:t>
      </w:r>
      <w:r>
        <w:tab/>
        <w:t>§</w:t>
      </w:r>
      <w:r>
        <w:tab/>
      </w:r>
      <w:r w:rsidR="00072D7E">
        <w:t>18</w:t>
      </w:r>
      <w:r>
        <w:tab/>
        <w:t>sidan</w:t>
      </w:r>
      <w:r>
        <w:tab/>
      </w:r>
      <w:r w:rsidR="001419CB">
        <w:t>3</w:t>
      </w:r>
    </w:p>
    <w:p w14:paraId="12EE3FEA" w14:textId="5CBED413" w:rsidR="00465B0A" w:rsidRDefault="00465B0A" w:rsidP="00465B0A">
      <w:pPr>
        <w:pStyle w:val="Diarienr"/>
      </w:pPr>
      <w:r>
        <w:t>Diarienummer</w:t>
      </w:r>
      <w:r>
        <w:tab/>
      </w:r>
      <w:r w:rsidR="00EE154A">
        <w:t>P-2024-</w:t>
      </w:r>
    </w:p>
    <w:p w14:paraId="60FAFD79" w14:textId="07ECFFD7" w:rsidR="00691B64" w:rsidRDefault="0017402A" w:rsidP="00691B64">
      <w:pPr>
        <w:pStyle w:val="renderubrik"/>
        <w:ind w:right="1100"/>
      </w:pPr>
      <w:r>
        <w:rPr>
          <w:rFonts w:cstheme="minorHAnsi"/>
        </w:rPr>
        <w:t>S:t Botvidsgården</w:t>
      </w:r>
    </w:p>
    <w:p w14:paraId="14DCCAE1" w14:textId="77777777" w:rsidR="00B44A99" w:rsidRDefault="00B44A99" w:rsidP="00B44A99">
      <w:pPr>
        <w:pStyle w:val="Beslut"/>
      </w:pPr>
      <w:r>
        <w:t>Kyrkorådets beslut</w:t>
      </w:r>
    </w:p>
    <w:p w14:paraId="12F5EE72" w14:textId="6B16D5F6" w:rsidR="003B6AD8" w:rsidRDefault="00AF348D" w:rsidP="002A40EA">
      <w:pPr>
        <w:pStyle w:val="Brdprotokoll"/>
        <w:ind w:right="1100"/>
      </w:pPr>
      <w:r>
        <w:t xml:space="preserve">Kyrkorådet beslutar att </w:t>
      </w:r>
      <w:r w:rsidR="002A40EA">
        <w:t xml:space="preserve">anlita lokalmäklare Bjurfors inför uppdraget att </w:t>
      </w:r>
      <w:r w:rsidR="009D30E2">
        <w:t>upphandla entreprenör till S:t Botvidsgården.</w:t>
      </w:r>
    </w:p>
    <w:p w14:paraId="6631DA3E" w14:textId="77777777" w:rsidR="003B6AD8" w:rsidRDefault="003B6AD8" w:rsidP="00B44A99">
      <w:pPr>
        <w:pStyle w:val="Beslut"/>
      </w:pPr>
    </w:p>
    <w:p w14:paraId="132278F6" w14:textId="1DD096B2" w:rsidR="00B44A99" w:rsidRPr="00F6680C" w:rsidRDefault="00B44A99" w:rsidP="00B44A99">
      <w:pPr>
        <w:pStyle w:val="Beslut"/>
      </w:pPr>
      <w:r w:rsidRPr="0088365B">
        <w:t>Ärendet</w:t>
      </w:r>
    </w:p>
    <w:p w14:paraId="06A65981" w14:textId="726DF5E4" w:rsidR="00F7275B" w:rsidRDefault="00B102C6" w:rsidP="00F7275B">
      <w:pPr>
        <w:pStyle w:val="Prothuvud"/>
      </w:pPr>
      <w:r>
        <w:t xml:space="preserve">Kyrkorådet har </w:t>
      </w:r>
      <w:r w:rsidR="0062676F">
        <w:t>att fatta beslut om</w:t>
      </w:r>
      <w:r w:rsidR="00DD41A8">
        <w:t xml:space="preserve"> lokalmäklare inför upphandling om entreprenör för </w:t>
      </w:r>
      <w:r w:rsidR="00F7275B">
        <w:br/>
      </w:r>
      <w:r w:rsidR="00DD41A8">
        <w:t>S:t Botvidsgården.</w:t>
      </w:r>
      <w:r w:rsidR="008B21D6">
        <w:t xml:space="preserve"> Följande anbud från lokalmäklare har inkommit.</w:t>
      </w:r>
      <w:r w:rsidR="00F7275B">
        <w:t xml:space="preserve"> </w:t>
      </w:r>
    </w:p>
    <w:p w14:paraId="4C72D012" w14:textId="77777777" w:rsidR="008B21D6" w:rsidRDefault="008B21D6" w:rsidP="00F7275B">
      <w:pPr>
        <w:pStyle w:val="Prothuvud"/>
      </w:pPr>
    </w:p>
    <w:p w14:paraId="3A5AEE99" w14:textId="004E1FD3" w:rsidR="008B21D6" w:rsidRDefault="00136C21" w:rsidP="008B21D6">
      <w:pPr>
        <w:pStyle w:val="Prothuvud"/>
        <w:numPr>
          <w:ilvl w:val="0"/>
          <w:numId w:val="27"/>
        </w:numPr>
      </w:pPr>
      <w:r>
        <w:t>KWPA</w:t>
      </w:r>
    </w:p>
    <w:p w14:paraId="16944711" w14:textId="1352EE16" w:rsidR="00136C21" w:rsidRDefault="00136C21" w:rsidP="008B21D6">
      <w:pPr>
        <w:pStyle w:val="Prothuvud"/>
        <w:numPr>
          <w:ilvl w:val="0"/>
          <w:numId w:val="27"/>
        </w:numPr>
      </w:pPr>
      <w:r>
        <w:t>Croisette</w:t>
      </w:r>
    </w:p>
    <w:p w14:paraId="4719F416" w14:textId="0B37823F" w:rsidR="00136C21" w:rsidRDefault="002A40EA" w:rsidP="008B21D6">
      <w:pPr>
        <w:pStyle w:val="Prothuvud"/>
        <w:numPr>
          <w:ilvl w:val="0"/>
          <w:numId w:val="27"/>
        </w:numPr>
      </w:pPr>
      <w:r>
        <w:t>Bjurfors</w:t>
      </w:r>
    </w:p>
    <w:p w14:paraId="6374DD2C" w14:textId="55A9988E" w:rsidR="009F3D8E" w:rsidRPr="009F3D8E" w:rsidRDefault="009F3D8E" w:rsidP="009F3D8E">
      <w:pPr>
        <w:pStyle w:val="Ingetavstnd"/>
        <w:ind w:left="993"/>
        <w:rPr>
          <w:rFonts w:ascii="Times New Roman" w:hAnsi="Times New Roman"/>
          <w:sz w:val="22"/>
          <w:szCs w:val="22"/>
        </w:rPr>
      </w:pPr>
    </w:p>
    <w:p w14:paraId="1555DD4B" w14:textId="77777777" w:rsidR="009F3D8E" w:rsidRPr="009F3D8E" w:rsidRDefault="009F3D8E" w:rsidP="009F3D8E">
      <w:pPr>
        <w:pStyle w:val="Ingetavstnd"/>
        <w:ind w:left="993"/>
        <w:rPr>
          <w:rFonts w:ascii="Times New Roman" w:hAnsi="Times New Roman"/>
          <w:sz w:val="22"/>
          <w:szCs w:val="22"/>
        </w:rPr>
      </w:pPr>
    </w:p>
    <w:p w14:paraId="1A1746D6" w14:textId="77777777" w:rsidR="009F3D8E" w:rsidRPr="009F3D8E" w:rsidRDefault="009F3D8E" w:rsidP="009F3D8E">
      <w:pPr>
        <w:pStyle w:val="Prothuvud"/>
        <w:ind w:left="1324"/>
        <w:rPr>
          <w:szCs w:val="22"/>
        </w:rPr>
      </w:pPr>
    </w:p>
    <w:p w14:paraId="0A054940" w14:textId="77777777" w:rsidR="009F3D8E" w:rsidRPr="009F3D8E" w:rsidRDefault="009F3D8E" w:rsidP="009F3D8E">
      <w:pPr>
        <w:pStyle w:val="Prothuvud"/>
        <w:ind w:left="1324"/>
        <w:rPr>
          <w:szCs w:val="22"/>
        </w:rPr>
      </w:pPr>
    </w:p>
    <w:p w14:paraId="07D7D6FF" w14:textId="77777777" w:rsidR="009F3D8E" w:rsidRPr="009F3D8E" w:rsidRDefault="009F3D8E" w:rsidP="009F3D8E">
      <w:pPr>
        <w:pStyle w:val="Prothuvud"/>
        <w:ind w:left="1324"/>
        <w:rPr>
          <w:szCs w:val="22"/>
        </w:rPr>
      </w:pPr>
    </w:p>
    <w:p w14:paraId="2C873DD3" w14:textId="4EFC7601" w:rsidR="00B44A99" w:rsidRPr="00916EA3" w:rsidRDefault="00B44A99" w:rsidP="00B44A99">
      <w:pPr>
        <w:pStyle w:val="Ingetavstnd"/>
        <w:ind w:left="993"/>
        <w:rPr>
          <w:szCs w:val="22"/>
        </w:rPr>
      </w:pPr>
    </w:p>
    <w:p w14:paraId="0C657E30" w14:textId="32398098" w:rsidR="006C2497" w:rsidRDefault="006C2497" w:rsidP="00B747C2">
      <w:pPr>
        <w:pStyle w:val="Prothuvud"/>
        <w:rPr>
          <w:szCs w:val="22"/>
        </w:rPr>
      </w:pPr>
    </w:p>
    <w:p w14:paraId="63071E5C" w14:textId="77777777" w:rsidR="00B44A99" w:rsidRDefault="00B44A99" w:rsidP="00B747C2">
      <w:pPr>
        <w:pStyle w:val="Prothuvud"/>
        <w:rPr>
          <w:szCs w:val="22"/>
        </w:rPr>
      </w:pPr>
    </w:p>
    <w:p w14:paraId="13FFC1C4" w14:textId="55B92F14" w:rsidR="006C2497" w:rsidRDefault="006C2497" w:rsidP="00B747C2">
      <w:pPr>
        <w:pStyle w:val="Prothuvud"/>
        <w:rPr>
          <w:szCs w:val="22"/>
        </w:rPr>
      </w:pPr>
    </w:p>
    <w:p w14:paraId="3C4FF8EB" w14:textId="630D235D" w:rsidR="006C2497" w:rsidRDefault="006C2497" w:rsidP="00B747C2">
      <w:pPr>
        <w:pStyle w:val="Prothuvud"/>
        <w:rPr>
          <w:szCs w:val="22"/>
        </w:rPr>
      </w:pPr>
    </w:p>
    <w:p w14:paraId="0A129861" w14:textId="77777777" w:rsidR="006C2497" w:rsidRDefault="006C2497" w:rsidP="00B747C2">
      <w:pPr>
        <w:pStyle w:val="Prothuvud"/>
        <w:rPr>
          <w:szCs w:val="22"/>
        </w:rPr>
      </w:pPr>
    </w:p>
    <w:p w14:paraId="654322EB" w14:textId="77777777" w:rsidR="00B747C2" w:rsidRPr="00CC3573" w:rsidRDefault="00B747C2" w:rsidP="00B747C2">
      <w:pPr>
        <w:pStyle w:val="Brdprotokoll"/>
        <w:tabs>
          <w:tab w:val="left" w:pos="8910"/>
        </w:tabs>
        <w:spacing w:beforeLines="60" w:before="144" w:after="60"/>
        <w:ind w:left="1701" w:right="828"/>
        <w:rPr>
          <w:i/>
          <w:sz w:val="20"/>
          <w:szCs w:val="20"/>
        </w:rPr>
      </w:pPr>
    </w:p>
    <w:p w14:paraId="46BAECCC" w14:textId="236F0C4B" w:rsidR="00B747C2" w:rsidRDefault="00B747C2" w:rsidP="00B747C2">
      <w:pPr>
        <w:pStyle w:val="Brdprotokoll"/>
        <w:tabs>
          <w:tab w:val="left" w:pos="8910"/>
        </w:tabs>
        <w:ind w:left="1701" w:right="830"/>
      </w:pPr>
      <w:r w:rsidRPr="00CC3573">
        <w:rPr>
          <w:sz w:val="20"/>
          <w:szCs w:val="20"/>
        </w:rPr>
        <w:br/>
      </w:r>
    </w:p>
    <w:p w14:paraId="6A27F3A9" w14:textId="77777777" w:rsidR="00B44A99" w:rsidRDefault="00B44A99" w:rsidP="00D72EEB">
      <w:pPr>
        <w:pStyle w:val="Prothuvud"/>
      </w:pPr>
    </w:p>
    <w:p w14:paraId="4A4C921A" w14:textId="77777777" w:rsidR="00B44A99" w:rsidRDefault="00B44A99" w:rsidP="00D72EEB">
      <w:pPr>
        <w:pStyle w:val="Prothuvud"/>
      </w:pPr>
    </w:p>
    <w:p w14:paraId="3A023516" w14:textId="77777777" w:rsidR="00B44A99" w:rsidRDefault="00B44A99" w:rsidP="00D72EEB">
      <w:pPr>
        <w:pStyle w:val="Prothuvud"/>
      </w:pPr>
    </w:p>
    <w:p w14:paraId="4976F753" w14:textId="73FB1459" w:rsidR="006C4E7E" w:rsidRDefault="006C4E7E" w:rsidP="00561830">
      <w:pPr>
        <w:pStyle w:val="Brdprotokoll"/>
        <w:ind w:left="0" w:right="1100"/>
      </w:pPr>
    </w:p>
    <w:p w14:paraId="2CCB803A" w14:textId="77777777" w:rsidR="00F227B3" w:rsidRDefault="00F227B3" w:rsidP="00BB74FD">
      <w:pPr>
        <w:pStyle w:val="Prothuvud"/>
      </w:pPr>
    </w:p>
    <w:p w14:paraId="0CF1A7E4" w14:textId="77777777" w:rsidR="00F227B3" w:rsidRDefault="00F227B3" w:rsidP="00BB74FD">
      <w:pPr>
        <w:pStyle w:val="Prothuvud"/>
      </w:pPr>
    </w:p>
    <w:p w14:paraId="1ABE4B26" w14:textId="77777777" w:rsidR="00F227B3" w:rsidRDefault="00F227B3" w:rsidP="00BB74FD">
      <w:pPr>
        <w:pStyle w:val="Prothuvud"/>
      </w:pPr>
    </w:p>
    <w:p w14:paraId="1FFED3A3" w14:textId="77777777" w:rsidR="00F227B3" w:rsidRDefault="00F227B3" w:rsidP="00BB74FD">
      <w:pPr>
        <w:pStyle w:val="Prothuvud"/>
      </w:pPr>
    </w:p>
    <w:p w14:paraId="2B85FD36" w14:textId="77777777" w:rsidR="00F227B3" w:rsidRDefault="00F227B3" w:rsidP="00BB74FD">
      <w:pPr>
        <w:pStyle w:val="Prothuvud"/>
      </w:pPr>
    </w:p>
    <w:p w14:paraId="664EE543" w14:textId="77777777" w:rsidR="00F227B3" w:rsidRDefault="00F227B3" w:rsidP="00BB74FD">
      <w:pPr>
        <w:pStyle w:val="Prothuvud"/>
      </w:pPr>
    </w:p>
    <w:p w14:paraId="4B02208C" w14:textId="77777777" w:rsidR="00F227B3" w:rsidRDefault="00F227B3" w:rsidP="00BB74FD">
      <w:pPr>
        <w:pStyle w:val="Prothuvud"/>
      </w:pPr>
    </w:p>
    <w:p w14:paraId="54C42B36" w14:textId="77777777" w:rsidR="00F227B3" w:rsidRDefault="00F227B3" w:rsidP="00BB74FD">
      <w:pPr>
        <w:pStyle w:val="Prothuvud"/>
      </w:pPr>
    </w:p>
    <w:p w14:paraId="34D70D84" w14:textId="77777777" w:rsidR="0053556D" w:rsidRDefault="0053556D" w:rsidP="00BB74FD">
      <w:pPr>
        <w:pStyle w:val="Prothuvud"/>
      </w:pPr>
    </w:p>
    <w:p w14:paraId="0F252AF3" w14:textId="7BBDA104" w:rsidR="00BB74FD" w:rsidRDefault="00072D7E" w:rsidP="00BB74FD">
      <w:pPr>
        <w:pStyle w:val="Prothuvud"/>
      </w:pPr>
      <w:r>
        <w:lastRenderedPageBreak/>
        <w:t>Kyrkorådet</w:t>
      </w:r>
      <w:r>
        <w:tab/>
        <w:t>2024-03-05</w:t>
      </w:r>
      <w:r>
        <w:tab/>
        <w:t>§</w:t>
      </w:r>
      <w:r>
        <w:tab/>
        <w:t>19</w:t>
      </w:r>
      <w:r>
        <w:tab/>
        <w:t>sidan</w:t>
      </w:r>
      <w:r>
        <w:tab/>
        <w:t>4</w:t>
      </w:r>
    </w:p>
    <w:p w14:paraId="74B43585" w14:textId="25B83C27" w:rsidR="006C4E7E" w:rsidRDefault="006C4E7E" w:rsidP="006C4E7E">
      <w:pPr>
        <w:pStyle w:val="Diarienr"/>
      </w:pPr>
      <w:r>
        <w:t>Diarienummer</w:t>
      </w:r>
      <w:r>
        <w:tab/>
      </w:r>
      <w:r w:rsidR="00EE154A">
        <w:t>P-2024-</w:t>
      </w:r>
    </w:p>
    <w:p w14:paraId="5EE8754C" w14:textId="629AEBD4" w:rsidR="00561830" w:rsidRDefault="00654975" w:rsidP="00561830">
      <w:pPr>
        <w:pStyle w:val="renderubrik"/>
        <w:ind w:right="1100"/>
      </w:pPr>
      <w:r>
        <w:rPr>
          <w:rFonts w:cstheme="minorHAnsi"/>
        </w:rPr>
        <w:t>Övergripande plan för S:t Mikaels församling</w:t>
      </w:r>
    </w:p>
    <w:p w14:paraId="39029633" w14:textId="77777777" w:rsidR="00FA3D64" w:rsidRDefault="00FA3D64" w:rsidP="00FA3D64">
      <w:pPr>
        <w:pStyle w:val="Beslut"/>
      </w:pPr>
      <w:r>
        <w:t>Kyrkorådets beslut</w:t>
      </w:r>
    </w:p>
    <w:p w14:paraId="334907AE" w14:textId="7FE78424" w:rsidR="00FA3D64" w:rsidRDefault="00260BA6" w:rsidP="00BF42C6">
      <w:pPr>
        <w:pStyle w:val="Brdprotokoll"/>
        <w:numPr>
          <w:ilvl w:val="0"/>
          <w:numId w:val="28"/>
        </w:numPr>
      </w:pPr>
      <w:r w:rsidRPr="00260BA6">
        <w:t xml:space="preserve">Kyrkorådet beslutar att </w:t>
      </w:r>
      <w:r w:rsidR="00BF42C6">
        <w:t>fastställa föreslagen plan för arbetet</w:t>
      </w:r>
    </w:p>
    <w:p w14:paraId="7FEDDD1C" w14:textId="7C49E215" w:rsidR="00BF42C6" w:rsidRDefault="00BF42C6" w:rsidP="00BF42C6">
      <w:pPr>
        <w:pStyle w:val="Brdprotokoll"/>
        <w:numPr>
          <w:ilvl w:val="0"/>
          <w:numId w:val="28"/>
        </w:numPr>
      </w:pPr>
      <w:r>
        <w:t>Kyrkorådet beslutar fastställa föreslagen modell för styrning och ledning</w:t>
      </w:r>
    </w:p>
    <w:p w14:paraId="2D72BF56" w14:textId="14BE7BFD" w:rsidR="006C4E7E" w:rsidRDefault="006C4E7E" w:rsidP="006C4E7E">
      <w:pPr>
        <w:pStyle w:val="Prothuvud"/>
        <w:rPr>
          <w:color w:val="FF0000"/>
          <w:szCs w:val="22"/>
        </w:rPr>
      </w:pPr>
    </w:p>
    <w:p w14:paraId="6AA759B9" w14:textId="3129EC9E" w:rsidR="00F805CF" w:rsidRDefault="00F805CF" w:rsidP="006C4E7E">
      <w:pPr>
        <w:pStyle w:val="Prothuvud"/>
        <w:rPr>
          <w:color w:val="FF0000"/>
          <w:szCs w:val="22"/>
        </w:rPr>
      </w:pPr>
    </w:p>
    <w:p w14:paraId="30673E25" w14:textId="77777777" w:rsidR="00F805CF" w:rsidRPr="00B52BE5" w:rsidRDefault="00F805CF" w:rsidP="006C4E7E">
      <w:pPr>
        <w:pStyle w:val="Prothuvud"/>
        <w:rPr>
          <w:color w:val="FF0000"/>
          <w:szCs w:val="22"/>
        </w:rPr>
      </w:pPr>
    </w:p>
    <w:p w14:paraId="26231EA9" w14:textId="77777777" w:rsidR="006C4E7E" w:rsidRPr="0014330A" w:rsidRDefault="006C4E7E" w:rsidP="006C4E7E">
      <w:pPr>
        <w:pStyle w:val="Beslut"/>
      </w:pPr>
      <w:r w:rsidRPr="0014330A">
        <w:t>Ärendet</w:t>
      </w:r>
    </w:p>
    <w:p w14:paraId="0B81AAFA" w14:textId="77777777" w:rsidR="00DD6A4F" w:rsidRDefault="00DD6A4F" w:rsidP="00DD6A4F">
      <w:pPr>
        <w:pStyle w:val="Prothuvud"/>
        <w:tabs>
          <w:tab w:val="clear" w:pos="7371"/>
          <w:tab w:val="right" w:pos="7938"/>
        </w:tabs>
        <w:ind w:left="993" w:right="384"/>
        <w:rPr>
          <w:sz w:val="24"/>
        </w:rPr>
      </w:pPr>
      <w:r w:rsidRPr="00DD6A4F">
        <w:rPr>
          <w:sz w:val="24"/>
        </w:rPr>
        <w:t>Kyrkofullmäktige har fattat beslut om att inte besätta den vakanta församlingsherde</w:t>
      </w:r>
      <w:r>
        <w:rPr>
          <w:sz w:val="24"/>
        </w:rPr>
        <w:t>-</w:t>
      </w:r>
      <w:r w:rsidRPr="00DD6A4F">
        <w:rPr>
          <w:sz w:val="24"/>
        </w:rPr>
        <w:t xml:space="preserve">tjänsten i S:t Mikaels församling och att utreda en organisationsförändring. Det innebär att ledningsansvaret på herdenivån för S.t Mikaels församling delas upp mellan församlingsherden i Flemingsberg, som ansvarar för Vårby gård och Masmo, samt församlingsherden i Huddinge som ansvarar för Segeltorpsdelen. Planen är att genomföra en delning av församlingen till nästa mandatperiod. Under resten av innevarande mandatperiod kvarstår alltså S:t Mikaels församling och det av kyrkofullmäktige valda församlingsrådet har ansvar som församlingens styrelse. </w:t>
      </w:r>
    </w:p>
    <w:p w14:paraId="50B1B6D3" w14:textId="75E5C9F5" w:rsidR="00DD6A4F" w:rsidRPr="00DD6A4F" w:rsidRDefault="00DD6A4F" w:rsidP="00DD6A4F">
      <w:pPr>
        <w:pStyle w:val="Prothuvud"/>
        <w:tabs>
          <w:tab w:val="clear" w:pos="7371"/>
          <w:tab w:val="right" w:pos="7938"/>
        </w:tabs>
        <w:ind w:left="993" w:right="384"/>
        <w:rPr>
          <w:sz w:val="24"/>
        </w:rPr>
      </w:pPr>
      <w:r w:rsidRPr="00DD6A4F">
        <w:rPr>
          <w:sz w:val="24"/>
        </w:rPr>
        <w:t>Enligt kyrkoordningen ska också varje församling i ett pastorat ha ett församlingsråd.</w:t>
      </w:r>
    </w:p>
    <w:p w14:paraId="4CBF8F99" w14:textId="77777777" w:rsidR="00DD6A4F" w:rsidRPr="00DD6A4F" w:rsidRDefault="00DD6A4F" w:rsidP="00DD6A4F">
      <w:pPr>
        <w:pStyle w:val="Prothuvud"/>
        <w:tabs>
          <w:tab w:val="clear" w:pos="7371"/>
          <w:tab w:val="right" w:pos="7938"/>
        </w:tabs>
        <w:ind w:left="993" w:right="384"/>
        <w:rPr>
          <w:sz w:val="24"/>
        </w:rPr>
      </w:pPr>
    </w:p>
    <w:p w14:paraId="7267C2AF" w14:textId="6BF4BD57" w:rsidR="00DD6A4F" w:rsidRPr="00260BA6" w:rsidRDefault="00DD6A4F" w:rsidP="00DD6A4F">
      <w:pPr>
        <w:pStyle w:val="Prothuvud"/>
        <w:tabs>
          <w:tab w:val="clear" w:pos="7371"/>
          <w:tab w:val="right" w:pos="7938"/>
        </w:tabs>
        <w:ind w:left="993" w:right="384"/>
        <w:rPr>
          <w:sz w:val="24"/>
        </w:rPr>
      </w:pPr>
      <w:r w:rsidRPr="00DD6A4F">
        <w:rPr>
          <w:sz w:val="24"/>
        </w:rPr>
        <w:t>För att omläggningen och underlag för fortsatta beslut ska kunna tas fram på bästa sätt behövs en plan för hur arbetet med utredningen av den permanenta förändringen av församlingsindelningen ska ske, men också hur arbetet med styrelsen av S:t Mikaels församling ska ske under mandatperioden.</w:t>
      </w:r>
    </w:p>
    <w:p w14:paraId="4099B58A" w14:textId="77777777" w:rsidR="00260BA6" w:rsidRPr="00260BA6" w:rsidRDefault="00260BA6" w:rsidP="00260BA6">
      <w:pPr>
        <w:pStyle w:val="Prothuvud"/>
        <w:ind w:left="993" w:right="384"/>
        <w:rPr>
          <w:sz w:val="24"/>
        </w:rPr>
      </w:pPr>
    </w:p>
    <w:p w14:paraId="228E9210" w14:textId="77777777" w:rsidR="003E7F30" w:rsidRDefault="003E7F30" w:rsidP="003E7F30">
      <w:pPr>
        <w:pStyle w:val="Prothuvud"/>
        <w:ind w:right="384"/>
      </w:pPr>
    </w:p>
    <w:p w14:paraId="52863B31" w14:textId="77777777" w:rsidR="003E7F30" w:rsidRDefault="003E7F30" w:rsidP="003E7F30">
      <w:pPr>
        <w:pStyle w:val="Prothuvud"/>
        <w:ind w:right="384"/>
      </w:pPr>
    </w:p>
    <w:p w14:paraId="0299964E" w14:textId="77777777" w:rsidR="003E7F30" w:rsidRDefault="003E7F30" w:rsidP="003E7F30">
      <w:pPr>
        <w:pStyle w:val="Prothuvud"/>
        <w:ind w:right="384"/>
      </w:pPr>
    </w:p>
    <w:p w14:paraId="5927D719" w14:textId="77777777" w:rsidR="003E7F30" w:rsidRDefault="003E7F30" w:rsidP="003E7F30">
      <w:pPr>
        <w:pStyle w:val="Prothuvud"/>
        <w:ind w:right="384"/>
      </w:pPr>
    </w:p>
    <w:p w14:paraId="6873ACBA" w14:textId="77777777" w:rsidR="003E7F30" w:rsidRDefault="003E7F30" w:rsidP="003E7F30">
      <w:pPr>
        <w:pStyle w:val="Prothuvud"/>
        <w:ind w:right="384"/>
      </w:pPr>
    </w:p>
    <w:p w14:paraId="38B659D3" w14:textId="77777777" w:rsidR="003E7F30" w:rsidRDefault="003E7F30" w:rsidP="003E7F30">
      <w:pPr>
        <w:pStyle w:val="Prothuvud"/>
        <w:ind w:right="384"/>
      </w:pPr>
    </w:p>
    <w:p w14:paraId="46A0CFF7" w14:textId="77777777" w:rsidR="003E7F30" w:rsidRPr="00F6680C" w:rsidRDefault="003E7F30" w:rsidP="003E7F30">
      <w:pPr>
        <w:pStyle w:val="Beslut"/>
      </w:pPr>
      <w:r>
        <w:t>Bilagor</w:t>
      </w:r>
    </w:p>
    <w:p w14:paraId="4E65B3EB" w14:textId="6545F8C1" w:rsidR="00596EF0" w:rsidRDefault="00E913BD" w:rsidP="007B0967">
      <w:pPr>
        <w:pStyle w:val="Prothuvud"/>
        <w:numPr>
          <w:ilvl w:val="0"/>
          <w:numId w:val="19"/>
        </w:numPr>
        <w:ind w:right="1100" w:hanging="357"/>
      </w:pPr>
      <w:r>
        <w:rPr>
          <w:szCs w:val="22"/>
        </w:rPr>
        <w:t>Plan för arbetet med omorganisation av S:t Mikaels församling</w:t>
      </w:r>
      <w:r w:rsidR="006B1761">
        <w:rPr>
          <w:szCs w:val="22"/>
        </w:rPr>
        <w:t>, 2024-02-19</w:t>
      </w:r>
    </w:p>
    <w:p w14:paraId="245B4035" w14:textId="5BBAE601" w:rsidR="00F805CF" w:rsidRDefault="00F805CF" w:rsidP="00870BD5">
      <w:pPr>
        <w:pStyle w:val="Brdprotokoll"/>
        <w:ind w:right="1100"/>
      </w:pPr>
    </w:p>
    <w:p w14:paraId="2C168969" w14:textId="77A23AD6" w:rsidR="00F805CF" w:rsidRDefault="00F805CF" w:rsidP="00870BD5">
      <w:pPr>
        <w:pStyle w:val="Brdprotokoll"/>
        <w:ind w:right="1100"/>
      </w:pPr>
    </w:p>
    <w:p w14:paraId="25B81EB4" w14:textId="77777777" w:rsidR="00F805CF" w:rsidRDefault="00F805CF" w:rsidP="00870BD5">
      <w:pPr>
        <w:pStyle w:val="Brdprotokoll"/>
        <w:ind w:right="1100"/>
      </w:pPr>
    </w:p>
    <w:p w14:paraId="787FD952" w14:textId="5BC112B4" w:rsidR="00E00A40" w:rsidRDefault="00E00A40" w:rsidP="00EC4B3E">
      <w:pPr>
        <w:pStyle w:val="Brdprotokoll"/>
        <w:ind w:right="1100"/>
      </w:pPr>
    </w:p>
    <w:p w14:paraId="11B1130B" w14:textId="77777777" w:rsidR="0053556D" w:rsidRDefault="0053556D" w:rsidP="002F13E3">
      <w:pPr>
        <w:pStyle w:val="Prothuvud"/>
      </w:pPr>
    </w:p>
    <w:p w14:paraId="21A2CE98" w14:textId="50741E09" w:rsidR="00E00A40" w:rsidRDefault="00072D7E" w:rsidP="002F13E3">
      <w:pPr>
        <w:pStyle w:val="Prothuvud"/>
      </w:pPr>
      <w:r>
        <w:lastRenderedPageBreak/>
        <w:t>Kyrkorådet</w:t>
      </w:r>
      <w:r>
        <w:tab/>
        <w:t>2024-03-05</w:t>
      </w:r>
      <w:r>
        <w:tab/>
        <w:t>§</w:t>
      </w:r>
      <w:r>
        <w:tab/>
      </w:r>
      <w:r w:rsidR="005D09EB">
        <w:t>20</w:t>
      </w:r>
      <w:r>
        <w:tab/>
        <w:t>sidan</w:t>
      </w:r>
      <w:r>
        <w:tab/>
      </w:r>
      <w:r w:rsidR="005D09EB">
        <w:t>5</w:t>
      </w:r>
    </w:p>
    <w:p w14:paraId="7DDC5137" w14:textId="1ABBA0FB" w:rsidR="00E00A40" w:rsidRDefault="00E00A40" w:rsidP="00E00A40">
      <w:pPr>
        <w:pStyle w:val="Diarienr"/>
      </w:pPr>
      <w:r>
        <w:t>Diarienummer</w:t>
      </w:r>
      <w:r>
        <w:tab/>
      </w:r>
      <w:r w:rsidR="00EE154A">
        <w:t>P-2024-</w:t>
      </w:r>
    </w:p>
    <w:p w14:paraId="0824AD6F" w14:textId="33F17F04" w:rsidR="00E00A40" w:rsidRDefault="00561830" w:rsidP="00691B64">
      <w:pPr>
        <w:pStyle w:val="renderubrik"/>
        <w:ind w:right="1100"/>
      </w:pPr>
      <w:r w:rsidRPr="00220631">
        <w:rPr>
          <w:rFonts w:cstheme="minorHAnsi"/>
        </w:rPr>
        <w:t>Å</w:t>
      </w:r>
      <w:r w:rsidR="009B0D7C">
        <w:rPr>
          <w:rFonts w:cstheme="minorHAnsi"/>
        </w:rPr>
        <w:t xml:space="preserve">terbesättningsprövning kyrkvaktmästartjänst </w:t>
      </w:r>
      <w:r w:rsidR="009B0D7C">
        <w:rPr>
          <w:rFonts w:cstheme="minorHAnsi"/>
        </w:rPr>
        <w:br/>
        <w:t>Huddinge församling</w:t>
      </w:r>
    </w:p>
    <w:p w14:paraId="271EAE87" w14:textId="77777777" w:rsidR="00736C50" w:rsidRDefault="00736C50" w:rsidP="00736C50">
      <w:pPr>
        <w:pStyle w:val="Beslut"/>
      </w:pPr>
      <w:r>
        <w:t>Kyrkorådets beslut</w:t>
      </w:r>
    </w:p>
    <w:p w14:paraId="37239855" w14:textId="5C6ED2B8" w:rsidR="000673A1" w:rsidRDefault="000673A1" w:rsidP="000673A1">
      <w:pPr>
        <w:pStyle w:val="Brdprotokoll"/>
      </w:pPr>
      <w:r w:rsidRPr="00260BA6">
        <w:t xml:space="preserve">Kyrkorådet beslutar att </w:t>
      </w:r>
      <w:r w:rsidR="0080157C">
        <w:t>återbesätta tjänsten som kyrkvaktmästare Huddinge församling.</w:t>
      </w:r>
    </w:p>
    <w:p w14:paraId="7A1E8A97" w14:textId="77777777" w:rsidR="002F13E3" w:rsidRDefault="002F13E3" w:rsidP="002F13E3">
      <w:pPr>
        <w:pStyle w:val="Brdprotokoll"/>
      </w:pPr>
    </w:p>
    <w:p w14:paraId="00B7A9BC" w14:textId="77777777" w:rsidR="002F13E3" w:rsidRDefault="002F13E3" w:rsidP="002F13E3">
      <w:pPr>
        <w:pStyle w:val="Prothuvud"/>
        <w:ind w:left="0"/>
      </w:pPr>
    </w:p>
    <w:p w14:paraId="20F753E9" w14:textId="77777777" w:rsidR="002F13E3" w:rsidRDefault="002F13E3" w:rsidP="002F13E3">
      <w:pPr>
        <w:pStyle w:val="Prothuvud"/>
        <w:ind w:left="0"/>
      </w:pPr>
    </w:p>
    <w:p w14:paraId="4B5AD77A" w14:textId="77777777" w:rsidR="002F13E3" w:rsidRDefault="002F13E3" w:rsidP="002F13E3">
      <w:pPr>
        <w:pStyle w:val="Prothuvud"/>
        <w:ind w:left="0"/>
      </w:pPr>
    </w:p>
    <w:p w14:paraId="770953BF" w14:textId="77777777" w:rsidR="002F13E3" w:rsidRDefault="002F13E3" w:rsidP="002F13E3">
      <w:pPr>
        <w:pStyle w:val="Beslut"/>
      </w:pPr>
      <w:r>
        <w:t>Ärendet</w:t>
      </w:r>
    </w:p>
    <w:p w14:paraId="20C08E70" w14:textId="12C15F84" w:rsidR="00DC15B0" w:rsidRPr="0090015F" w:rsidRDefault="00DC15B0" w:rsidP="00DC15B0">
      <w:pPr>
        <w:pStyle w:val="Ingetavstnd"/>
        <w:ind w:left="993"/>
        <w:rPr>
          <w:rFonts w:ascii="Times New Roman" w:hAnsi="Times New Roman"/>
          <w:sz w:val="22"/>
          <w:szCs w:val="22"/>
        </w:rPr>
      </w:pPr>
      <w:r>
        <w:rPr>
          <w:rFonts w:ascii="Times New Roman" w:hAnsi="Times New Roman"/>
          <w:sz w:val="22"/>
          <w:szCs w:val="22"/>
        </w:rPr>
        <w:t>Församlingsherde Hanna Törling</w:t>
      </w:r>
      <w:r w:rsidRPr="0090015F">
        <w:rPr>
          <w:rFonts w:ascii="Times New Roman" w:hAnsi="Times New Roman"/>
          <w:sz w:val="22"/>
          <w:szCs w:val="22"/>
        </w:rPr>
        <w:t xml:space="preserve"> har inkommit med en återbesättningsprövning av</w:t>
      </w:r>
    </w:p>
    <w:p w14:paraId="1625135D" w14:textId="4F8205B8" w:rsidR="00DC15B0" w:rsidRPr="0090015F" w:rsidRDefault="00DC15B0" w:rsidP="00DC15B0">
      <w:pPr>
        <w:pStyle w:val="Ingetavstnd"/>
        <w:ind w:left="993"/>
        <w:rPr>
          <w:rFonts w:ascii="Times New Roman" w:hAnsi="Times New Roman"/>
          <w:sz w:val="22"/>
          <w:szCs w:val="22"/>
        </w:rPr>
      </w:pPr>
      <w:r>
        <w:rPr>
          <w:rFonts w:ascii="Times New Roman" w:hAnsi="Times New Roman"/>
          <w:sz w:val="22"/>
          <w:szCs w:val="22"/>
        </w:rPr>
        <w:t>kyrkvaktmästartjänst Hudidnge församing. Ärendet har behandlats i Huddinge församlingsråd.</w:t>
      </w:r>
    </w:p>
    <w:p w14:paraId="502AEFC6" w14:textId="77777777" w:rsidR="00271193" w:rsidRPr="00DC15B0" w:rsidRDefault="00271193" w:rsidP="00271193">
      <w:pPr>
        <w:pStyle w:val="Prothuvud"/>
        <w:ind w:right="384"/>
        <w:rPr>
          <w:lang w:val="da-DK"/>
        </w:rPr>
      </w:pPr>
    </w:p>
    <w:p w14:paraId="1A3D5147" w14:textId="77777777" w:rsidR="00271193" w:rsidRDefault="00271193" w:rsidP="00271193">
      <w:pPr>
        <w:pStyle w:val="Prothuvud"/>
        <w:ind w:right="384"/>
      </w:pPr>
    </w:p>
    <w:p w14:paraId="3D63DC2C" w14:textId="77777777" w:rsidR="00271193" w:rsidRDefault="00271193" w:rsidP="00271193">
      <w:pPr>
        <w:pStyle w:val="Prothuvud"/>
        <w:ind w:right="384"/>
      </w:pPr>
    </w:p>
    <w:p w14:paraId="3B02537C" w14:textId="77777777" w:rsidR="00271193" w:rsidRDefault="00271193" w:rsidP="00271193">
      <w:pPr>
        <w:pStyle w:val="Ingetavstnd"/>
        <w:ind w:left="993"/>
      </w:pPr>
    </w:p>
    <w:p w14:paraId="63498B2B" w14:textId="77777777" w:rsidR="00271193" w:rsidRDefault="00271193" w:rsidP="00271193">
      <w:pPr>
        <w:pStyle w:val="Ingetavstnd"/>
        <w:ind w:left="993"/>
      </w:pPr>
    </w:p>
    <w:p w14:paraId="176CE9A2" w14:textId="77777777" w:rsidR="00271193" w:rsidRPr="00F6680C" w:rsidRDefault="00271193" w:rsidP="00271193">
      <w:pPr>
        <w:pStyle w:val="Beslut"/>
      </w:pPr>
      <w:r>
        <w:t>Bilagor</w:t>
      </w:r>
    </w:p>
    <w:p w14:paraId="1BAC7509" w14:textId="5272F6F6" w:rsidR="000673A1" w:rsidRDefault="00A47E42" w:rsidP="000673A1">
      <w:pPr>
        <w:pStyle w:val="Prothuvud"/>
        <w:numPr>
          <w:ilvl w:val="0"/>
          <w:numId w:val="19"/>
        </w:numPr>
        <w:ind w:hanging="357"/>
        <w:rPr>
          <w:szCs w:val="22"/>
        </w:rPr>
      </w:pPr>
      <w:r>
        <w:rPr>
          <w:szCs w:val="22"/>
        </w:rPr>
        <w:t xml:space="preserve">Återbesättningsprövning till kyrkorådet avseende kyrkvaktmästartjänst i </w:t>
      </w:r>
      <w:r>
        <w:rPr>
          <w:szCs w:val="22"/>
        </w:rPr>
        <w:br/>
        <w:t>Huddinge församling</w:t>
      </w:r>
    </w:p>
    <w:p w14:paraId="5599FEC6" w14:textId="49709835" w:rsidR="00290A0B" w:rsidRPr="003E7F30" w:rsidRDefault="00290A0B" w:rsidP="000673A1">
      <w:pPr>
        <w:pStyle w:val="Prothuvud"/>
        <w:numPr>
          <w:ilvl w:val="0"/>
          <w:numId w:val="19"/>
        </w:numPr>
        <w:ind w:hanging="357"/>
        <w:rPr>
          <w:szCs w:val="22"/>
        </w:rPr>
      </w:pPr>
      <w:r>
        <w:rPr>
          <w:szCs w:val="22"/>
        </w:rPr>
        <w:t>Protokoll Huddinge församlingsråd 2024-02-14</w:t>
      </w:r>
    </w:p>
    <w:p w14:paraId="04BB5DF6" w14:textId="77777777" w:rsidR="002F13E3" w:rsidRDefault="002F13E3" w:rsidP="002F13E3">
      <w:pPr>
        <w:pStyle w:val="Prothuvud"/>
      </w:pPr>
    </w:p>
    <w:p w14:paraId="0311E250" w14:textId="77777777" w:rsidR="00290A0B" w:rsidRDefault="00290A0B" w:rsidP="002F13E3">
      <w:pPr>
        <w:pStyle w:val="Prothuvud"/>
      </w:pPr>
    </w:p>
    <w:p w14:paraId="23104816" w14:textId="77777777" w:rsidR="002F13E3" w:rsidRDefault="002F13E3" w:rsidP="002F13E3">
      <w:pPr>
        <w:pStyle w:val="Prothuvud"/>
      </w:pPr>
    </w:p>
    <w:p w14:paraId="42AA43CA" w14:textId="77777777" w:rsidR="002F13E3" w:rsidRDefault="002F13E3" w:rsidP="002F13E3">
      <w:pPr>
        <w:pStyle w:val="Prothuvud"/>
      </w:pPr>
    </w:p>
    <w:p w14:paraId="54973D97" w14:textId="77777777" w:rsidR="00561830" w:rsidRDefault="00561830" w:rsidP="002F13E3">
      <w:pPr>
        <w:pStyle w:val="Prothuvud"/>
      </w:pPr>
    </w:p>
    <w:p w14:paraId="51DA6ABB" w14:textId="77777777" w:rsidR="00561830" w:rsidRDefault="00561830" w:rsidP="002F13E3">
      <w:pPr>
        <w:pStyle w:val="Prothuvud"/>
      </w:pPr>
    </w:p>
    <w:p w14:paraId="25E52EB5" w14:textId="77777777" w:rsidR="00561830" w:rsidRDefault="00561830" w:rsidP="002F13E3">
      <w:pPr>
        <w:pStyle w:val="Prothuvud"/>
      </w:pPr>
    </w:p>
    <w:p w14:paraId="2861A720" w14:textId="77777777" w:rsidR="00561830" w:rsidRDefault="00561830" w:rsidP="002F13E3">
      <w:pPr>
        <w:pStyle w:val="Prothuvud"/>
      </w:pPr>
    </w:p>
    <w:p w14:paraId="7050ECB3" w14:textId="77777777" w:rsidR="00561830" w:rsidRDefault="00561830" w:rsidP="002F13E3">
      <w:pPr>
        <w:pStyle w:val="Prothuvud"/>
      </w:pPr>
    </w:p>
    <w:p w14:paraId="61C771A6" w14:textId="77777777" w:rsidR="00561830" w:rsidRDefault="00561830" w:rsidP="002F13E3">
      <w:pPr>
        <w:pStyle w:val="Prothuvud"/>
      </w:pPr>
    </w:p>
    <w:p w14:paraId="646D67DA" w14:textId="77777777" w:rsidR="00561830" w:rsidRDefault="00561830" w:rsidP="002F13E3">
      <w:pPr>
        <w:pStyle w:val="Prothuvud"/>
      </w:pPr>
    </w:p>
    <w:p w14:paraId="38B8A7BB" w14:textId="77777777" w:rsidR="00561830" w:rsidRDefault="00561830" w:rsidP="002F13E3">
      <w:pPr>
        <w:pStyle w:val="Prothuvud"/>
      </w:pPr>
    </w:p>
    <w:p w14:paraId="7C390411" w14:textId="77777777" w:rsidR="00561830" w:rsidRDefault="00561830" w:rsidP="002F13E3">
      <w:pPr>
        <w:pStyle w:val="Prothuvud"/>
      </w:pPr>
    </w:p>
    <w:p w14:paraId="28C7EAEC" w14:textId="77777777" w:rsidR="00E82EFF" w:rsidRDefault="00E82EFF" w:rsidP="00561830">
      <w:pPr>
        <w:pStyle w:val="Prothuvud"/>
      </w:pPr>
    </w:p>
    <w:p w14:paraId="565B9024" w14:textId="77777777" w:rsidR="00E82EFF" w:rsidRDefault="00E82EFF" w:rsidP="00561830">
      <w:pPr>
        <w:pStyle w:val="Prothuvud"/>
      </w:pPr>
    </w:p>
    <w:p w14:paraId="0149303B" w14:textId="77777777" w:rsidR="00E82EFF" w:rsidRDefault="00E82EFF" w:rsidP="00561830">
      <w:pPr>
        <w:pStyle w:val="Prothuvud"/>
      </w:pPr>
    </w:p>
    <w:p w14:paraId="7FFB0797" w14:textId="77777777" w:rsidR="00E82EFF" w:rsidRDefault="00E82EFF" w:rsidP="00561830">
      <w:pPr>
        <w:pStyle w:val="Prothuvud"/>
      </w:pPr>
    </w:p>
    <w:p w14:paraId="7F6A9BEC" w14:textId="77777777" w:rsidR="0053556D" w:rsidRDefault="0053556D" w:rsidP="0053556D">
      <w:pPr>
        <w:pStyle w:val="Prothuvud"/>
      </w:pPr>
    </w:p>
    <w:p w14:paraId="012F38BA" w14:textId="042AF7A1" w:rsidR="0053556D" w:rsidRDefault="005D09EB" w:rsidP="0053556D">
      <w:pPr>
        <w:pStyle w:val="Prothuvud"/>
      </w:pPr>
      <w:r>
        <w:lastRenderedPageBreak/>
        <w:t>Kyrkorådet</w:t>
      </w:r>
      <w:r>
        <w:tab/>
        <w:t>2024-03-05</w:t>
      </w:r>
      <w:r>
        <w:tab/>
        <w:t>§</w:t>
      </w:r>
      <w:r>
        <w:tab/>
        <w:t>21</w:t>
      </w:r>
      <w:r>
        <w:tab/>
        <w:t>sidan</w:t>
      </w:r>
      <w:r>
        <w:tab/>
        <w:t>6</w:t>
      </w:r>
    </w:p>
    <w:p w14:paraId="088F4948" w14:textId="5AEE04D4" w:rsidR="00561830" w:rsidRDefault="00561830" w:rsidP="00561830">
      <w:pPr>
        <w:pStyle w:val="Diarienr"/>
      </w:pPr>
      <w:r>
        <w:t>Diarienummer</w:t>
      </w:r>
      <w:r>
        <w:tab/>
      </w:r>
      <w:r w:rsidR="00EE154A">
        <w:t>P-2024-</w:t>
      </w:r>
    </w:p>
    <w:p w14:paraId="045957EA" w14:textId="4B4413D9" w:rsidR="00561830" w:rsidRDefault="009B0D7C" w:rsidP="00561830">
      <w:pPr>
        <w:pStyle w:val="renderubrik"/>
        <w:ind w:right="1100"/>
      </w:pPr>
      <w:r>
        <w:rPr>
          <w:rFonts w:cstheme="minorHAnsi"/>
        </w:rPr>
        <w:t>Information om begravningsverksamheten</w:t>
      </w:r>
      <w:r w:rsidR="00C4338A">
        <w:rPr>
          <w:rFonts w:cstheme="minorHAnsi"/>
        </w:rPr>
        <w:t>, kyrkogårdschef Camilla Rasmussen</w:t>
      </w:r>
    </w:p>
    <w:p w14:paraId="67AF31E0" w14:textId="77777777" w:rsidR="00561830" w:rsidRDefault="00561830" w:rsidP="00561830">
      <w:pPr>
        <w:pStyle w:val="Beslut"/>
      </w:pPr>
      <w:r>
        <w:t>Kyrkorådets beslut</w:t>
      </w:r>
    </w:p>
    <w:p w14:paraId="7D18716C" w14:textId="40F035E1" w:rsidR="006704F3" w:rsidRDefault="00945297" w:rsidP="00561830">
      <w:pPr>
        <w:pStyle w:val="Brdprotokoll"/>
      </w:pPr>
      <w:r>
        <w:t xml:space="preserve">Kyrkorådet beslutar att </w:t>
      </w:r>
      <w:r>
        <w:rPr>
          <w:szCs w:val="22"/>
        </w:rPr>
        <w:t>anteckna informationen till protokollet</w:t>
      </w:r>
    </w:p>
    <w:p w14:paraId="302949A6" w14:textId="77777777" w:rsidR="00561830" w:rsidRDefault="00561830" w:rsidP="00561830">
      <w:pPr>
        <w:pStyle w:val="Brdprotokoll"/>
      </w:pPr>
    </w:p>
    <w:p w14:paraId="3AFB41B1" w14:textId="77777777" w:rsidR="00561830" w:rsidRDefault="00561830" w:rsidP="00561830">
      <w:pPr>
        <w:pStyle w:val="Prothuvud"/>
        <w:ind w:left="0"/>
      </w:pPr>
    </w:p>
    <w:p w14:paraId="5413FBB7" w14:textId="77777777" w:rsidR="00561830" w:rsidRDefault="00561830" w:rsidP="00561830">
      <w:pPr>
        <w:pStyle w:val="Prothuvud"/>
        <w:ind w:left="0"/>
      </w:pPr>
    </w:p>
    <w:p w14:paraId="1DAC8236" w14:textId="77777777" w:rsidR="00561830" w:rsidRDefault="00561830" w:rsidP="00561830">
      <w:pPr>
        <w:pStyle w:val="Prothuvud"/>
        <w:ind w:left="0"/>
      </w:pPr>
    </w:p>
    <w:p w14:paraId="7E0C0637" w14:textId="77777777" w:rsidR="00561830" w:rsidRDefault="00561830" w:rsidP="00561830">
      <w:pPr>
        <w:pStyle w:val="Beslut"/>
      </w:pPr>
      <w:r>
        <w:t>Ärendet</w:t>
      </w:r>
    </w:p>
    <w:p w14:paraId="31D48806" w14:textId="4FF22D6C" w:rsidR="00561830" w:rsidRPr="00F17674" w:rsidRDefault="0035503B" w:rsidP="00286FF2">
      <w:pPr>
        <w:pStyle w:val="Prothuvud"/>
        <w:ind w:right="384"/>
        <w:rPr>
          <w:szCs w:val="22"/>
        </w:rPr>
      </w:pPr>
      <w:r>
        <w:rPr>
          <w:szCs w:val="22"/>
        </w:rPr>
        <w:t>Kyrko</w:t>
      </w:r>
      <w:r w:rsidR="00286FF2">
        <w:rPr>
          <w:szCs w:val="22"/>
        </w:rPr>
        <w:t xml:space="preserve">gårdschef Camilla Rasmussen </w:t>
      </w:r>
      <w:r w:rsidR="00945297">
        <w:rPr>
          <w:szCs w:val="22"/>
        </w:rPr>
        <w:t xml:space="preserve">informerade om begravningsverksamheten arbete </w:t>
      </w:r>
      <w:r w:rsidR="00945297">
        <w:rPr>
          <w:szCs w:val="22"/>
        </w:rPr>
        <w:br/>
        <w:t>och kommande utmaningar och möjligheter</w:t>
      </w:r>
    </w:p>
    <w:p w14:paraId="41732147" w14:textId="77777777" w:rsidR="00561830" w:rsidRDefault="00561830" w:rsidP="00561830">
      <w:pPr>
        <w:pStyle w:val="Prothuvud"/>
        <w:ind w:right="384"/>
      </w:pPr>
    </w:p>
    <w:p w14:paraId="78D06520" w14:textId="77777777" w:rsidR="00561830" w:rsidRDefault="00561830" w:rsidP="00561830">
      <w:pPr>
        <w:pStyle w:val="Prothuvud"/>
        <w:ind w:right="384"/>
      </w:pPr>
    </w:p>
    <w:p w14:paraId="6DC46FA3" w14:textId="77777777" w:rsidR="00561830" w:rsidRDefault="00561830" w:rsidP="00561830">
      <w:pPr>
        <w:pStyle w:val="Prothuvud"/>
        <w:ind w:right="384"/>
      </w:pPr>
    </w:p>
    <w:p w14:paraId="23FBB987" w14:textId="77777777" w:rsidR="00561830" w:rsidRDefault="00561830" w:rsidP="00561830">
      <w:pPr>
        <w:pStyle w:val="Ingetavstnd"/>
        <w:ind w:left="993"/>
      </w:pPr>
    </w:p>
    <w:p w14:paraId="0B092685" w14:textId="77777777" w:rsidR="00561830" w:rsidRDefault="00561830" w:rsidP="00561830">
      <w:pPr>
        <w:pStyle w:val="Ingetavstnd"/>
        <w:ind w:left="993"/>
      </w:pPr>
    </w:p>
    <w:p w14:paraId="791771D0" w14:textId="77777777" w:rsidR="00561830" w:rsidRPr="00F6680C" w:rsidRDefault="00561830" w:rsidP="00561830">
      <w:pPr>
        <w:pStyle w:val="Beslut"/>
      </w:pPr>
      <w:r>
        <w:t>Bilagor</w:t>
      </w:r>
    </w:p>
    <w:p w14:paraId="13762CEE" w14:textId="7DEFC63B" w:rsidR="00561830" w:rsidRPr="003E7F30" w:rsidRDefault="0088569C" w:rsidP="00561830">
      <w:pPr>
        <w:pStyle w:val="Prothuvud"/>
        <w:numPr>
          <w:ilvl w:val="0"/>
          <w:numId w:val="19"/>
        </w:numPr>
        <w:ind w:hanging="357"/>
        <w:rPr>
          <w:szCs w:val="22"/>
        </w:rPr>
      </w:pPr>
      <w:r w:rsidRPr="0088569C">
        <w:rPr>
          <w:szCs w:val="22"/>
        </w:rPr>
        <w:t>Presentation Kyrkorådet 5 mars 2024</w:t>
      </w:r>
    </w:p>
    <w:p w14:paraId="6E7679A5" w14:textId="77777777" w:rsidR="00561830" w:rsidRDefault="00561830" w:rsidP="002F13E3">
      <w:pPr>
        <w:pStyle w:val="Prothuvud"/>
      </w:pPr>
    </w:p>
    <w:p w14:paraId="18F78762" w14:textId="77777777" w:rsidR="002F13E3" w:rsidRDefault="002F13E3" w:rsidP="002F13E3">
      <w:pPr>
        <w:pStyle w:val="Prothuvud"/>
      </w:pPr>
    </w:p>
    <w:p w14:paraId="6B117CC3" w14:textId="77777777" w:rsidR="002F13E3" w:rsidRDefault="002F13E3" w:rsidP="002F13E3">
      <w:pPr>
        <w:pStyle w:val="Prothuvud"/>
      </w:pPr>
    </w:p>
    <w:p w14:paraId="18EC2D98" w14:textId="77777777" w:rsidR="002F13E3" w:rsidRDefault="002F13E3" w:rsidP="002F13E3">
      <w:pPr>
        <w:pStyle w:val="Prothuvud"/>
      </w:pPr>
    </w:p>
    <w:p w14:paraId="32E3F894" w14:textId="77777777" w:rsidR="00921C79" w:rsidRDefault="00921C79" w:rsidP="002F13E3">
      <w:pPr>
        <w:pStyle w:val="Prothuvud"/>
      </w:pPr>
    </w:p>
    <w:p w14:paraId="71235B56" w14:textId="77777777" w:rsidR="00921C79" w:rsidRDefault="00921C79" w:rsidP="002F13E3">
      <w:pPr>
        <w:pStyle w:val="Prothuvud"/>
      </w:pPr>
    </w:p>
    <w:p w14:paraId="1E375C07" w14:textId="77777777" w:rsidR="00921C79" w:rsidRDefault="00921C79" w:rsidP="002F13E3">
      <w:pPr>
        <w:pStyle w:val="Prothuvud"/>
      </w:pPr>
    </w:p>
    <w:p w14:paraId="370F008E" w14:textId="77777777" w:rsidR="00921C79" w:rsidRDefault="00921C79" w:rsidP="002F13E3">
      <w:pPr>
        <w:pStyle w:val="Prothuvud"/>
      </w:pPr>
    </w:p>
    <w:p w14:paraId="569A53F9" w14:textId="77777777" w:rsidR="00921C79" w:rsidRDefault="00921C79" w:rsidP="002F13E3">
      <w:pPr>
        <w:pStyle w:val="Prothuvud"/>
      </w:pPr>
    </w:p>
    <w:p w14:paraId="4C9A8447" w14:textId="77777777" w:rsidR="00921C79" w:rsidRDefault="00921C79" w:rsidP="002F13E3">
      <w:pPr>
        <w:pStyle w:val="Prothuvud"/>
      </w:pPr>
    </w:p>
    <w:p w14:paraId="2468A0DF" w14:textId="77777777" w:rsidR="00921C79" w:rsidRDefault="00921C79" w:rsidP="002F13E3">
      <w:pPr>
        <w:pStyle w:val="Prothuvud"/>
      </w:pPr>
    </w:p>
    <w:p w14:paraId="084C4B11" w14:textId="77777777" w:rsidR="00921C79" w:rsidRDefault="00921C79" w:rsidP="002F13E3">
      <w:pPr>
        <w:pStyle w:val="Prothuvud"/>
      </w:pPr>
    </w:p>
    <w:p w14:paraId="0132889E" w14:textId="77777777" w:rsidR="00921C79" w:rsidRDefault="00921C79" w:rsidP="002F13E3">
      <w:pPr>
        <w:pStyle w:val="Prothuvud"/>
      </w:pPr>
    </w:p>
    <w:p w14:paraId="14698EAC" w14:textId="77777777" w:rsidR="00921C79" w:rsidRDefault="00921C79" w:rsidP="002F13E3">
      <w:pPr>
        <w:pStyle w:val="Prothuvud"/>
      </w:pPr>
    </w:p>
    <w:p w14:paraId="168B9E73" w14:textId="77777777" w:rsidR="00921C79" w:rsidRDefault="00921C79" w:rsidP="002F13E3">
      <w:pPr>
        <w:pStyle w:val="Prothuvud"/>
      </w:pPr>
    </w:p>
    <w:p w14:paraId="10F03221" w14:textId="77777777" w:rsidR="00921C79" w:rsidRDefault="00921C79" w:rsidP="002F13E3">
      <w:pPr>
        <w:pStyle w:val="Prothuvud"/>
      </w:pPr>
    </w:p>
    <w:p w14:paraId="7CF2FC12" w14:textId="77777777" w:rsidR="00921C79" w:rsidRDefault="00921C79" w:rsidP="002F13E3">
      <w:pPr>
        <w:pStyle w:val="Prothuvud"/>
      </w:pPr>
    </w:p>
    <w:p w14:paraId="61423C4A" w14:textId="77777777" w:rsidR="005D09EB" w:rsidRDefault="005D09EB" w:rsidP="00921C79">
      <w:pPr>
        <w:pStyle w:val="Prothuvud"/>
      </w:pPr>
    </w:p>
    <w:p w14:paraId="0CBE5DB8" w14:textId="77777777" w:rsidR="005D09EB" w:rsidRDefault="005D09EB" w:rsidP="00921C79">
      <w:pPr>
        <w:pStyle w:val="Prothuvud"/>
      </w:pPr>
    </w:p>
    <w:p w14:paraId="31B9C20B" w14:textId="77777777" w:rsidR="00993262" w:rsidRDefault="00993262" w:rsidP="00921C79">
      <w:pPr>
        <w:pStyle w:val="Prothuvud"/>
      </w:pPr>
    </w:p>
    <w:p w14:paraId="15AC8CD7" w14:textId="77777777" w:rsidR="00993262" w:rsidRDefault="00993262" w:rsidP="00921C79">
      <w:pPr>
        <w:pStyle w:val="Prothuvud"/>
      </w:pPr>
    </w:p>
    <w:p w14:paraId="1C7BD772" w14:textId="2ECD5116" w:rsidR="00921C79" w:rsidRDefault="005D09EB" w:rsidP="00921C79">
      <w:pPr>
        <w:pStyle w:val="Prothuvud"/>
      </w:pPr>
      <w:r>
        <w:lastRenderedPageBreak/>
        <w:t>Kyrkorådet</w:t>
      </w:r>
      <w:r>
        <w:tab/>
        <w:t>2024-03-05</w:t>
      </w:r>
      <w:r>
        <w:tab/>
        <w:t>§</w:t>
      </w:r>
      <w:r>
        <w:tab/>
        <w:t>22</w:t>
      </w:r>
      <w:r>
        <w:tab/>
        <w:t>sidan</w:t>
      </w:r>
      <w:r>
        <w:tab/>
        <w:t>7</w:t>
      </w:r>
    </w:p>
    <w:p w14:paraId="5604FBF1" w14:textId="33365289" w:rsidR="00921C79" w:rsidRDefault="00921C79" w:rsidP="00921C79">
      <w:pPr>
        <w:pStyle w:val="Diarienr"/>
      </w:pPr>
      <w:r>
        <w:t>Diarienummer</w:t>
      </w:r>
      <w:r>
        <w:tab/>
      </w:r>
      <w:r w:rsidR="00EE154A">
        <w:t>P-2024-</w:t>
      </w:r>
    </w:p>
    <w:p w14:paraId="184229FD" w14:textId="18BAD25D" w:rsidR="00921C79" w:rsidRDefault="00C4338A" w:rsidP="00921C79">
      <w:pPr>
        <w:pStyle w:val="renderubrik"/>
        <w:ind w:right="1100"/>
      </w:pPr>
      <w:r>
        <w:rPr>
          <w:rFonts w:cstheme="minorHAnsi"/>
        </w:rPr>
        <w:t>Revisionsrapport från InTechrity</w:t>
      </w:r>
    </w:p>
    <w:p w14:paraId="3D5195CB" w14:textId="77777777" w:rsidR="00921C79" w:rsidRDefault="00921C79" w:rsidP="00921C79">
      <w:pPr>
        <w:pStyle w:val="Beslut"/>
      </w:pPr>
      <w:r>
        <w:t>Kyrkorådets beslut</w:t>
      </w:r>
    </w:p>
    <w:p w14:paraId="70312549" w14:textId="4DE84DE2" w:rsidR="00921C79" w:rsidRDefault="00AF7F99" w:rsidP="00921C79">
      <w:pPr>
        <w:pStyle w:val="Brdprotokoll"/>
      </w:pPr>
      <w:r>
        <w:t xml:space="preserve">Kyrkorådet beslutar att </w:t>
      </w:r>
      <w:r>
        <w:rPr>
          <w:szCs w:val="22"/>
        </w:rPr>
        <w:t>anteckna informationen till protokollet</w:t>
      </w:r>
    </w:p>
    <w:p w14:paraId="2870440D" w14:textId="77777777" w:rsidR="00921C79" w:rsidRDefault="00921C79" w:rsidP="00921C79">
      <w:pPr>
        <w:pStyle w:val="Prothuvud"/>
        <w:ind w:left="0"/>
      </w:pPr>
    </w:p>
    <w:p w14:paraId="75EF7B2A" w14:textId="77777777" w:rsidR="00921C79" w:rsidRDefault="00921C79" w:rsidP="00921C79">
      <w:pPr>
        <w:pStyle w:val="Prothuvud"/>
        <w:ind w:left="0"/>
      </w:pPr>
    </w:p>
    <w:p w14:paraId="7F54EF4B" w14:textId="77777777" w:rsidR="00921C79" w:rsidRDefault="00921C79" w:rsidP="00921C79">
      <w:pPr>
        <w:pStyle w:val="Prothuvud"/>
        <w:ind w:left="0"/>
      </w:pPr>
    </w:p>
    <w:p w14:paraId="4E046125" w14:textId="77777777" w:rsidR="00AF7F99" w:rsidRDefault="00AF7F99" w:rsidP="00AF7F99">
      <w:pPr>
        <w:pStyle w:val="Beslut"/>
      </w:pPr>
      <w:r>
        <w:t>Ärendet</w:t>
      </w:r>
    </w:p>
    <w:p w14:paraId="190FA6A1" w14:textId="77777777" w:rsidR="00AF7F99" w:rsidRDefault="00AF7F99" w:rsidP="00AF7F99">
      <w:pPr>
        <w:pStyle w:val="Brdprotokoll"/>
      </w:pPr>
      <w:r>
        <w:t>Administrativ chef Therese Törnros redogjorde för den revisionsrapport som framtagits av InTechrity gällande pastoratets dataskyddsförordning.</w:t>
      </w:r>
    </w:p>
    <w:p w14:paraId="08782E55" w14:textId="77777777" w:rsidR="00AF7F99" w:rsidRPr="005F2D28" w:rsidRDefault="00AF7F99" w:rsidP="00AF7F99">
      <w:pPr>
        <w:pStyle w:val="Brdprotokoll"/>
      </w:pPr>
    </w:p>
    <w:p w14:paraId="05961D11" w14:textId="77777777" w:rsidR="00AF7F99" w:rsidRDefault="00AF7F99" w:rsidP="00AF7F99">
      <w:pPr>
        <w:pStyle w:val="Prothuvud"/>
      </w:pPr>
    </w:p>
    <w:p w14:paraId="6AE5D2C4" w14:textId="77777777" w:rsidR="00AF7F99" w:rsidRDefault="00AF7F99" w:rsidP="00AF7F99">
      <w:pPr>
        <w:pStyle w:val="Prothuvud"/>
      </w:pPr>
    </w:p>
    <w:p w14:paraId="0DD38EE2" w14:textId="77777777" w:rsidR="00AF7F99" w:rsidRDefault="00AF7F99" w:rsidP="00AF7F99">
      <w:pPr>
        <w:pStyle w:val="Prothuvud"/>
      </w:pPr>
    </w:p>
    <w:p w14:paraId="081D3A50" w14:textId="77777777" w:rsidR="00AF7F99" w:rsidRDefault="00AF7F99" w:rsidP="00AF7F99">
      <w:pPr>
        <w:pStyle w:val="Beslut"/>
      </w:pPr>
      <w:r>
        <w:t>Bilaga</w:t>
      </w:r>
    </w:p>
    <w:p w14:paraId="6452CA1B" w14:textId="77777777" w:rsidR="00AF7F99" w:rsidRDefault="00AF7F99" w:rsidP="00AF7F99">
      <w:pPr>
        <w:pStyle w:val="Prothuvud"/>
        <w:numPr>
          <w:ilvl w:val="0"/>
          <w:numId w:val="4"/>
        </w:numPr>
      </w:pPr>
      <w:r>
        <w:t>Rapport rörande efterlevnad av dataskyddsförordningen</w:t>
      </w:r>
    </w:p>
    <w:p w14:paraId="55CE7B53" w14:textId="77777777" w:rsidR="00921C79" w:rsidRDefault="00921C79" w:rsidP="00921C79">
      <w:pPr>
        <w:pStyle w:val="Prothuvud"/>
      </w:pPr>
    </w:p>
    <w:p w14:paraId="6D5DFA30" w14:textId="77777777" w:rsidR="00921C79" w:rsidRDefault="00921C79" w:rsidP="00921C79">
      <w:pPr>
        <w:pStyle w:val="Prothuvud"/>
      </w:pPr>
    </w:p>
    <w:p w14:paraId="12F357CC" w14:textId="77777777" w:rsidR="00921C79" w:rsidRDefault="00921C79" w:rsidP="002F13E3">
      <w:pPr>
        <w:pStyle w:val="Prothuvud"/>
      </w:pPr>
    </w:p>
    <w:p w14:paraId="2B6C0BDD" w14:textId="290AF122" w:rsidR="00E00A40" w:rsidRDefault="00E00A40" w:rsidP="002F13E3">
      <w:pPr>
        <w:pStyle w:val="Brdprotokoll"/>
        <w:ind w:right="1100"/>
      </w:pPr>
    </w:p>
    <w:p w14:paraId="59B17009" w14:textId="0723EE34" w:rsidR="00E00A40" w:rsidRDefault="00E00A40" w:rsidP="00E00A40">
      <w:pPr>
        <w:pStyle w:val="Brdprotokoll"/>
        <w:ind w:right="1100"/>
      </w:pPr>
    </w:p>
    <w:p w14:paraId="7F6DBC0B" w14:textId="77777777" w:rsidR="00EB49C7" w:rsidRDefault="00EB49C7" w:rsidP="00ED03D0">
      <w:pPr>
        <w:pStyle w:val="Prothuvud"/>
      </w:pPr>
    </w:p>
    <w:p w14:paraId="729A6DDA" w14:textId="77777777" w:rsidR="00EB49C7" w:rsidRDefault="00EB49C7" w:rsidP="00ED03D0">
      <w:pPr>
        <w:pStyle w:val="Prothuvud"/>
      </w:pPr>
    </w:p>
    <w:p w14:paraId="12BF6F87" w14:textId="77777777" w:rsidR="00EB49C7" w:rsidRDefault="00EB49C7" w:rsidP="00ED03D0">
      <w:pPr>
        <w:pStyle w:val="Prothuvud"/>
      </w:pPr>
    </w:p>
    <w:p w14:paraId="3708845C" w14:textId="77777777" w:rsidR="00EB49C7" w:rsidRDefault="00EB49C7" w:rsidP="00ED03D0">
      <w:pPr>
        <w:pStyle w:val="Prothuvud"/>
      </w:pPr>
    </w:p>
    <w:p w14:paraId="63BD8FA3" w14:textId="77777777" w:rsidR="00EB49C7" w:rsidRDefault="00EB49C7" w:rsidP="00ED03D0">
      <w:pPr>
        <w:pStyle w:val="Prothuvud"/>
      </w:pPr>
    </w:p>
    <w:p w14:paraId="2A0B6EBD" w14:textId="77777777" w:rsidR="0035503B" w:rsidRDefault="0035503B" w:rsidP="007607A2">
      <w:pPr>
        <w:pStyle w:val="Prothuvud"/>
      </w:pPr>
    </w:p>
    <w:p w14:paraId="1631CF33" w14:textId="77777777" w:rsidR="0035503B" w:rsidRDefault="0035503B" w:rsidP="007607A2">
      <w:pPr>
        <w:pStyle w:val="Prothuvud"/>
      </w:pPr>
    </w:p>
    <w:p w14:paraId="1A9D74F8" w14:textId="77777777" w:rsidR="0035503B" w:rsidRDefault="0035503B" w:rsidP="007607A2">
      <w:pPr>
        <w:pStyle w:val="Prothuvud"/>
      </w:pPr>
    </w:p>
    <w:p w14:paraId="14DEBDDE" w14:textId="77777777" w:rsidR="0035503B" w:rsidRDefault="0035503B" w:rsidP="007607A2">
      <w:pPr>
        <w:pStyle w:val="Prothuvud"/>
      </w:pPr>
    </w:p>
    <w:p w14:paraId="25F18F6F" w14:textId="77777777" w:rsidR="0035503B" w:rsidRDefault="0035503B" w:rsidP="007607A2">
      <w:pPr>
        <w:pStyle w:val="Prothuvud"/>
      </w:pPr>
    </w:p>
    <w:p w14:paraId="2739B242" w14:textId="77777777" w:rsidR="0035503B" w:rsidRDefault="0035503B" w:rsidP="007607A2">
      <w:pPr>
        <w:pStyle w:val="Prothuvud"/>
      </w:pPr>
    </w:p>
    <w:p w14:paraId="04C093C6" w14:textId="77777777" w:rsidR="0035503B" w:rsidRDefault="0035503B" w:rsidP="007607A2">
      <w:pPr>
        <w:pStyle w:val="Prothuvud"/>
      </w:pPr>
    </w:p>
    <w:p w14:paraId="59FEC250" w14:textId="77777777" w:rsidR="0035503B" w:rsidRDefault="0035503B" w:rsidP="007607A2">
      <w:pPr>
        <w:pStyle w:val="Prothuvud"/>
      </w:pPr>
    </w:p>
    <w:p w14:paraId="0A45F714" w14:textId="77777777" w:rsidR="00AF7F99" w:rsidRDefault="00AF7F99" w:rsidP="00A35F6B">
      <w:pPr>
        <w:pStyle w:val="Prothuvud"/>
      </w:pPr>
    </w:p>
    <w:p w14:paraId="46D7B515" w14:textId="77777777" w:rsidR="00AF7F99" w:rsidRDefault="00AF7F99" w:rsidP="00A35F6B">
      <w:pPr>
        <w:pStyle w:val="Prothuvud"/>
      </w:pPr>
    </w:p>
    <w:p w14:paraId="39E93739" w14:textId="77777777" w:rsidR="00AF7F99" w:rsidRDefault="00AF7F99" w:rsidP="00A35F6B">
      <w:pPr>
        <w:pStyle w:val="Prothuvud"/>
      </w:pPr>
    </w:p>
    <w:p w14:paraId="4EF49E55" w14:textId="77777777" w:rsidR="00AF7F99" w:rsidRDefault="00AF7F99" w:rsidP="00A35F6B">
      <w:pPr>
        <w:pStyle w:val="Prothuvud"/>
      </w:pPr>
    </w:p>
    <w:p w14:paraId="6C289413" w14:textId="77777777" w:rsidR="00993262" w:rsidRDefault="00993262" w:rsidP="00A35F6B">
      <w:pPr>
        <w:pStyle w:val="Prothuvud"/>
      </w:pPr>
    </w:p>
    <w:p w14:paraId="680D4B08" w14:textId="0EF8718B" w:rsidR="00A35F6B" w:rsidRDefault="005D09EB" w:rsidP="00A35F6B">
      <w:pPr>
        <w:pStyle w:val="Prothuvud"/>
      </w:pPr>
      <w:r>
        <w:lastRenderedPageBreak/>
        <w:t>Kyrkorådet</w:t>
      </w:r>
      <w:r>
        <w:tab/>
        <w:t>2024-03-05</w:t>
      </w:r>
      <w:r>
        <w:tab/>
        <w:t>§</w:t>
      </w:r>
      <w:r>
        <w:tab/>
        <w:t>23</w:t>
      </w:r>
      <w:r>
        <w:tab/>
        <w:t>sidan</w:t>
      </w:r>
      <w:r>
        <w:tab/>
        <w:t>8</w:t>
      </w:r>
    </w:p>
    <w:p w14:paraId="61044D51" w14:textId="655FB96F" w:rsidR="00A35F6B" w:rsidRDefault="00A35F6B" w:rsidP="00A35F6B">
      <w:pPr>
        <w:pStyle w:val="Diarienr"/>
      </w:pPr>
      <w:r>
        <w:t>Diarienummer</w:t>
      </w:r>
      <w:r>
        <w:tab/>
      </w:r>
      <w:r w:rsidR="00EE154A">
        <w:t>P-2024-</w:t>
      </w:r>
    </w:p>
    <w:p w14:paraId="7D170D57" w14:textId="515D167B" w:rsidR="00A35F6B" w:rsidRDefault="00C4338A" w:rsidP="00A35F6B">
      <w:pPr>
        <w:pStyle w:val="renderubrik"/>
        <w:ind w:right="1100"/>
      </w:pPr>
      <w:r>
        <w:rPr>
          <w:rFonts w:cstheme="minorHAnsi"/>
        </w:rPr>
        <w:t>Instruktion för inventering av kyrkliga inventarier</w:t>
      </w:r>
    </w:p>
    <w:p w14:paraId="2E7F7092" w14:textId="77777777" w:rsidR="00EF19A7" w:rsidRDefault="00EF19A7" w:rsidP="00EF19A7">
      <w:pPr>
        <w:pStyle w:val="Beslut"/>
      </w:pPr>
      <w:r>
        <w:t>Kyrkorådets beslut</w:t>
      </w:r>
    </w:p>
    <w:p w14:paraId="6A0E5093" w14:textId="77777777" w:rsidR="00EF19A7" w:rsidRDefault="00EF19A7" w:rsidP="00EF19A7">
      <w:pPr>
        <w:pStyle w:val="Brdprotokoll"/>
      </w:pPr>
      <w:r>
        <w:t xml:space="preserve">Kyrkorådet beslutar att </w:t>
      </w:r>
      <w:r>
        <w:rPr>
          <w:szCs w:val="22"/>
        </w:rPr>
        <w:t>anteckna informationen till protokollet</w:t>
      </w:r>
    </w:p>
    <w:p w14:paraId="423618CE" w14:textId="77777777" w:rsidR="00EF19A7" w:rsidRDefault="00EF19A7" w:rsidP="00EF19A7">
      <w:pPr>
        <w:pStyle w:val="Prothuvud"/>
        <w:ind w:left="0"/>
      </w:pPr>
    </w:p>
    <w:p w14:paraId="306264EA" w14:textId="77777777" w:rsidR="00EF19A7" w:rsidRDefault="00EF19A7" w:rsidP="00EF19A7">
      <w:pPr>
        <w:pStyle w:val="Prothuvud"/>
        <w:ind w:left="0"/>
      </w:pPr>
    </w:p>
    <w:p w14:paraId="49C622D3" w14:textId="77777777" w:rsidR="00EF19A7" w:rsidRDefault="00EF19A7" w:rsidP="00EF19A7">
      <w:pPr>
        <w:pStyle w:val="Prothuvud"/>
        <w:ind w:left="0"/>
      </w:pPr>
    </w:p>
    <w:p w14:paraId="5132CCDF" w14:textId="77777777" w:rsidR="00EF19A7" w:rsidRDefault="00EF19A7" w:rsidP="00EF19A7">
      <w:pPr>
        <w:pStyle w:val="Beslut"/>
      </w:pPr>
      <w:r>
        <w:t>Ärendet</w:t>
      </w:r>
    </w:p>
    <w:p w14:paraId="617AF1F7" w14:textId="06AB1FF7" w:rsidR="00F1642E" w:rsidRDefault="00F1642E" w:rsidP="00F1642E">
      <w:pPr>
        <w:pStyle w:val="Brdprotokoll"/>
      </w:pPr>
      <w:r>
        <w:t>En instruktion för att inventera kyrkliga inventarier har tagits fram av kommunikatör Lottie Lindtrup. Arbetsutskottet beslutade 2014-02-</w:t>
      </w:r>
      <w:r w:rsidR="00140E36">
        <w:t>20</w:t>
      </w:r>
      <w:r>
        <w:t xml:space="preserve"> att instruktionen för att inventera kyrkliga inventarier ska ut på remiss till församlingsråden i Huddinge pastorat.</w:t>
      </w:r>
    </w:p>
    <w:p w14:paraId="44A18C4A" w14:textId="77777777" w:rsidR="00F1642E" w:rsidRDefault="00F1642E" w:rsidP="00F1642E">
      <w:pPr>
        <w:pStyle w:val="Brdprotokoll"/>
      </w:pPr>
    </w:p>
    <w:p w14:paraId="35ABC1AC" w14:textId="77777777" w:rsidR="00EF19A7" w:rsidRDefault="00EF19A7" w:rsidP="00EF19A7">
      <w:pPr>
        <w:pStyle w:val="Prothuvud"/>
      </w:pPr>
    </w:p>
    <w:p w14:paraId="1931AAF8" w14:textId="77777777" w:rsidR="00EF19A7" w:rsidRDefault="00EF19A7" w:rsidP="00EF19A7">
      <w:pPr>
        <w:pStyle w:val="Beslut"/>
      </w:pPr>
      <w:r>
        <w:t>Bilaga</w:t>
      </w:r>
    </w:p>
    <w:p w14:paraId="2178AA83" w14:textId="0B68F6A0" w:rsidR="00EF19A7" w:rsidRDefault="005108F0" w:rsidP="00EF19A7">
      <w:pPr>
        <w:pStyle w:val="Prothuvud"/>
        <w:numPr>
          <w:ilvl w:val="0"/>
          <w:numId w:val="4"/>
        </w:numPr>
      </w:pPr>
      <w:r>
        <w:t>Inventering av kyrkliga inventarier i Huddinge pastorat</w:t>
      </w:r>
      <w:r w:rsidR="00C405C8">
        <w:t xml:space="preserve"> 2024-02-09</w:t>
      </w:r>
    </w:p>
    <w:p w14:paraId="121E94B4" w14:textId="77777777" w:rsidR="00A35F6B" w:rsidRDefault="00A35F6B" w:rsidP="007607A2">
      <w:pPr>
        <w:pStyle w:val="Prothuvud"/>
      </w:pPr>
    </w:p>
    <w:p w14:paraId="1759EFD2" w14:textId="77777777" w:rsidR="00A35F6B" w:rsidRDefault="00A35F6B" w:rsidP="007607A2">
      <w:pPr>
        <w:pStyle w:val="Prothuvud"/>
      </w:pPr>
    </w:p>
    <w:p w14:paraId="165C6338" w14:textId="77777777" w:rsidR="00A35F6B" w:rsidRDefault="00A35F6B" w:rsidP="007607A2">
      <w:pPr>
        <w:pStyle w:val="Prothuvud"/>
      </w:pPr>
    </w:p>
    <w:p w14:paraId="2E7EA7EB" w14:textId="77777777" w:rsidR="00E10C36" w:rsidRDefault="00E10C36" w:rsidP="007607A2">
      <w:pPr>
        <w:pStyle w:val="Prothuvud"/>
      </w:pPr>
    </w:p>
    <w:p w14:paraId="39E43441" w14:textId="77777777" w:rsidR="00E10C36" w:rsidRDefault="00E10C36" w:rsidP="007607A2">
      <w:pPr>
        <w:pStyle w:val="Prothuvud"/>
      </w:pPr>
    </w:p>
    <w:p w14:paraId="080B9A48" w14:textId="77777777" w:rsidR="00E10C36" w:rsidRDefault="00E10C36" w:rsidP="007607A2">
      <w:pPr>
        <w:pStyle w:val="Prothuvud"/>
      </w:pPr>
    </w:p>
    <w:p w14:paraId="3674093E" w14:textId="77777777" w:rsidR="00E10C36" w:rsidRDefault="00E10C36" w:rsidP="007607A2">
      <w:pPr>
        <w:pStyle w:val="Prothuvud"/>
      </w:pPr>
    </w:p>
    <w:p w14:paraId="5DE4CA77" w14:textId="77777777" w:rsidR="00E10C36" w:rsidRDefault="00E10C36" w:rsidP="007607A2">
      <w:pPr>
        <w:pStyle w:val="Prothuvud"/>
      </w:pPr>
    </w:p>
    <w:p w14:paraId="5CC83C21" w14:textId="77777777" w:rsidR="00E10C36" w:rsidRDefault="00E10C36" w:rsidP="007607A2">
      <w:pPr>
        <w:pStyle w:val="Prothuvud"/>
      </w:pPr>
    </w:p>
    <w:p w14:paraId="0908B202" w14:textId="77777777" w:rsidR="00E10C36" w:rsidRDefault="00E10C36" w:rsidP="007607A2">
      <w:pPr>
        <w:pStyle w:val="Prothuvud"/>
      </w:pPr>
    </w:p>
    <w:p w14:paraId="2C25946C" w14:textId="77777777" w:rsidR="00E10C36" w:rsidRDefault="00E10C36" w:rsidP="007607A2">
      <w:pPr>
        <w:pStyle w:val="Prothuvud"/>
      </w:pPr>
    </w:p>
    <w:p w14:paraId="12C93C5A" w14:textId="77777777" w:rsidR="00E10C36" w:rsidRDefault="00E10C36" w:rsidP="007607A2">
      <w:pPr>
        <w:pStyle w:val="Prothuvud"/>
      </w:pPr>
    </w:p>
    <w:p w14:paraId="6CDA8BF4" w14:textId="77777777" w:rsidR="00E10C36" w:rsidRDefault="00E10C36" w:rsidP="007607A2">
      <w:pPr>
        <w:pStyle w:val="Prothuvud"/>
      </w:pPr>
    </w:p>
    <w:p w14:paraId="5C6007AA" w14:textId="77777777" w:rsidR="00E10C36" w:rsidRDefault="00E10C36" w:rsidP="007607A2">
      <w:pPr>
        <w:pStyle w:val="Prothuvud"/>
      </w:pPr>
    </w:p>
    <w:p w14:paraId="37C30DF4" w14:textId="77777777" w:rsidR="00140E36" w:rsidRDefault="00140E36" w:rsidP="00E10C36">
      <w:pPr>
        <w:pStyle w:val="Prothuvud"/>
      </w:pPr>
    </w:p>
    <w:p w14:paraId="49E6C163" w14:textId="77777777" w:rsidR="00140E36" w:rsidRDefault="00140E36" w:rsidP="00E10C36">
      <w:pPr>
        <w:pStyle w:val="Prothuvud"/>
      </w:pPr>
    </w:p>
    <w:p w14:paraId="714C331A" w14:textId="77777777" w:rsidR="00140E36" w:rsidRDefault="00140E36" w:rsidP="00E10C36">
      <w:pPr>
        <w:pStyle w:val="Prothuvud"/>
      </w:pPr>
    </w:p>
    <w:p w14:paraId="32B1316F" w14:textId="77777777" w:rsidR="00140E36" w:rsidRDefault="00140E36" w:rsidP="00E10C36">
      <w:pPr>
        <w:pStyle w:val="Prothuvud"/>
      </w:pPr>
    </w:p>
    <w:p w14:paraId="00A35746" w14:textId="77777777" w:rsidR="00140E36" w:rsidRDefault="00140E36" w:rsidP="00E10C36">
      <w:pPr>
        <w:pStyle w:val="Prothuvud"/>
      </w:pPr>
    </w:p>
    <w:p w14:paraId="628FC7F7" w14:textId="77777777" w:rsidR="00140E36" w:rsidRDefault="00140E36" w:rsidP="00E10C36">
      <w:pPr>
        <w:pStyle w:val="Prothuvud"/>
      </w:pPr>
    </w:p>
    <w:p w14:paraId="6550A56F" w14:textId="77777777" w:rsidR="00140E36" w:rsidRDefault="00140E36" w:rsidP="00E10C36">
      <w:pPr>
        <w:pStyle w:val="Prothuvud"/>
      </w:pPr>
    </w:p>
    <w:p w14:paraId="097891B9" w14:textId="77777777" w:rsidR="00140E36" w:rsidRDefault="00140E36" w:rsidP="00E10C36">
      <w:pPr>
        <w:pStyle w:val="Prothuvud"/>
      </w:pPr>
    </w:p>
    <w:p w14:paraId="1299DB11" w14:textId="77777777" w:rsidR="00993262" w:rsidRDefault="00993262" w:rsidP="00E10C36">
      <w:pPr>
        <w:pStyle w:val="Prothuvud"/>
      </w:pPr>
    </w:p>
    <w:p w14:paraId="132BB73C" w14:textId="77777777" w:rsidR="00993262" w:rsidRDefault="00993262" w:rsidP="00E10C36">
      <w:pPr>
        <w:pStyle w:val="Prothuvud"/>
      </w:pPr>
    </w:p>
    <w:p w14:paraId="63AA8E2E" w14:textId="2127E93E" w:rsidR="00E10C36" w:rsidRDefault="005D09EB" w:rsidP="00E10C36">
      <w:pPr>
        <w:pStyle w:val="Prothuvud"/>
      </w:pPr>
      <w:r>
        <w:lastRenderedPageBreak/>
        <w:t>Kyrkorådet</w:t>
      </w:r>
      <w:r>
        <w:tab/>
        <w:t>2024-03-05</w:t>
      </w:r>
      <w:r>
        <w:tab/>
        <w:t>§</w:t>
      </w:r>
      <w:r>
        <w:tab/>
        <w:t>24</w:t>
      </w:r>
      <w:r>
        <w:tab/>
        <w:t>sidan</w:t>
      </w:r>
      <w:r>
        <w:tab/>
        <w:t>9</w:t>
      </w:r>
    </w:p>
    <w:p w14:paraId="211D5693" w14:textId="2197D6CB" w:rsidR="00E10C36" w:rsidRDefault="00E10C36" w:rsidP="00E10C36">
      <w:pPr>
        <w:pStyle w:val="Diarienr"/>
      </w:pPr>
      <w:r>
        <w:t>Diarienummer</w:t>
      </w:r>
      <w:r>
        <w:tab/>
      </w:r>
      <w:r w:rsidR="00EE154A">
        <w:t>P-2024-</w:t>
      </w:r>
    </w:p>
    <w:p w14:paraId="7D8F1366" w14:textId="4BF409D2" w:rsidR="00E10C36" w:rsidRDefault="00844BE8" w:rsidP="00E10C36">
      <w:pPr>
        <w:pStyle w:val="renderubrik"/>
        <w:ind w:right="1100"/>
      </w:pPr>
      <w:r>
        <w:rPr>
          <w:rFonts w:cstheme="minorHAnsi"/>
        </w:rPr>
        <w:t>R</w:t>
      </w:r>
      <w:r w:rsidR="004B1E8A">
        <w:rPr>
          <w:rFonts w:cstheme="minorHAnsi"/>
        </w:rPr>
        <w:t>apporter verksamhetsbidrag</w:t>
      </w:r>
    </w:p>
    <w:p w14:paraId="74E833A0" w14:textId="77777777" w:rsidR="00E10C36" w:rsidRDefault="00E10C36" w:rsidP="00E10C36">
      <w:pPr>
        <w:pStyle w:val="Beslut"/>
      </w:pPr>
      <w:r>
        <w:t>Kyrkorådets beslut</w:t>
      </w:r>
    </w:p>
    <w:p w14:paraId="012C0AB2" w14:textId="059F56A6" w:rsidR="00140E36" w:rsidRDefault="00140E36" w:rsidP="00140E36">
      <w:pPr>
        <w:pStyle w:val="Brdprotokoll"/>
      </w:pPr>
      <w:r>
        <w:t xml:space="preserve">Kyrkorådet beslutar att </w:t>
      </w:r>
      <w:r>
        <w:rPr>
          <w:szCs w:val="22"/>
        </w:rPr>
        <w:t xml:space="preserve">anteckna </w:t>
      </w:r>
      <w:r w:rsidR="00D8148E">
        <w:rPr>
          <w:szCs w:val="22"/>
        </w:rPr>
        <w:t>rapporterna</w:t>
      </w:r>
      <w:r>
        <w:rPr>
          <w:szCs w:val="22"/>
        </w:rPr>
        <w:t xml:space="preserve"> till protokollet</w:t>
      </w:r>
      <w:r w:rsidR="00787A03">
        <w:rPr>
          <w:szCs w:val="22"/>
        </w:rPr>
        <w:t>.</w:t>
      </w:r>
    </w:p>
    <w:p w14:paraId="29520BD3" w14:textId="2DEFC6E8" w:rsidR="00844BE8" w:rsidRDefault="00844BE8" w:rsidP="00E10C36">
      <w:pPr>
        <w:pStyle w:val="Brdprotokoll"/>
      </w:pPr>
    </w:p>
    <w:p w14:paraId="6F1A8813" w14:textId="77777777" w:rsidR="00E10C36" w:rsidRDefault="00E10C36" w:rsidP="00E10C36">
      <w:pPr>
        <w:pStyle w:val="Prothuvud"/>
        <w:ind w:left="0"/>
      </w:pPr>
    </w:p>
    <w:p w14:paraId="67E32D2C" w14:textId="77777777" w:rsidR="00E10C36" w:rsidRDefault="00E10C36" w:rsidP="00E10C36">
      <w:pPr>
        <w:pStyle w:val="Prothuvud"/>
        <w:ind w:left="0"/>
      </w:pPr>
    </w:p>
    <w:p w14:paraId="4C8ED5EA" w14:textId="77777777" w:rsidR="004F6066" w:rsidRDefault="004F6066" w:rsidP="004F6066">
      <w:pPr>
        <w:pStyle w:val="Beslut"/>
      </w:pPr>
      <w:r>
        <w:t>Ärendet</w:t>
      </w:r>
    </w:p>
    <w:p w14:paraId="1EB156A4" w14:textId="77777777" w:rsidR="004F6066" w:rsidRDefault="004F6066" w:rsidP="004F6066">
      <w:pPr>
        <w:pStyle w:val="Brdprotokoll"/>
        <w:tabs>
          <w:tab w:val="left" w:pos="993"/>
        </w:tabs>
        <w:ind w:right="1100"/>
      </w:pPr>
      <w:r w:rsidRPr="00EA67E5">
        <w:t xml:space="preserve">Efter avslutad verksamhet (eller period när verksamheten fått bidrag) eller avslutat projekt ska en utvärdering genomföras och lämnas till stiftsstyrelsen nästkommande år. </w:t>
      </w:r>
      <w:r>
        <w:t>Sjukhuskyrkan, häktet och Beateberg redovisas med kort verksamhetsberättelse och ekonomiskt utfall.</w:t>
      </w:r>
    </w:p>
    <w:p w14:paraId="145582E2" w14:textId="77777777" w:rsidR="004F6066" w:rsidRDefault="004F6066" w:rsidP="004F6066">
      <w:pPr>
        <w:pStyle w:val="Brdprotokoll"/>
      </w:pPr>
    </w:p>
    <w:p w14:paraId="2F8ADF82" w14:textId="77777777" w:rsidR="004F6066" w:rsidRDefault="004F6066" w:rsidP="004F6066">
      <w:pPr>
        <w:pStyle w:val="Brdprotokoll"/>
      </w:pPr>
    </w:p>
    <w:p w14:paraId="7DAD5C09" w14:textId="77777777" w:rsidR="004F6066" w:rsidRDefault="004F6066" w:rsidP="004F6066">
      <w:pPr>
        <w:pStyle w:val="Prothuvud"/>
      </w:pPr>
    </w:p>
    <w:p w14:paraId="7EB0AEFD" w14:textId="77777777" w:rsidR="004F6066" w:rsidRDefault="004F6066" w:rsidP="004F6066">
      <w:pPr>
        <w:pStyle w:val="Brdprotokoll"/>
      </w:pPr>
    </w:p>
    <w:p w14:paraId="5B362B80" w14:textId="77777777" w:rsidR="004F6066" w:rsidRDefault="004F6066" w:rsidP="004F6066">
      <w:pPr>
        <w:pStyle w:val="Brdprotokoll"/>
      </w:pPr>
    </w:p>
    <w:p w14:paraId="482FB6A0" w14:textId="77777777" w:rsidR="004F6066" w:rsidRDefault="004F6066" w:rsidP="004F6066">
      <w:pPr>
        <w:pStyle w:val="Beslut"/>
      </w:pPr>
      <w:r>
        <w:t>Bilaga</w:t>
      </w:r>
    </w:p>
    <w:p w14:paraId="697DEBE5" w14:textId="05D8645D" w:rsidR="004F6066" w:rsidRDefault="004F6066" w:rsidP="004F6066">
      <w:pPr>
        <w:pStyle w:val="Prothuvud"/>
        <w:numPr>
          <w:ilvl w:val="0"/>
          <w:numId w:val="4"/>
        </w:numPr>
      </w:pPr>
      <w:r>
        <w:t>Uppföljning Sjukhuskyrkan Huddinge Sjukhus/Nya Karolinska 202</w:t>
      </w:r>
      <w:r w:rsidR="00CE17E3">
        <w:t>3</w:t>
      </w:r>
    </w:p>
    <w:p w14:paraId="1ECF8CE1" w14:textId="5E8DC18B" w:rsidR="004F6066" w:rsidRDefault="004F6066" w:rsidP="004F6066">
      <w:pPr>
        <w:pStyle w:val="Prothuvud"/>
        <w:numPr>
          <w:ilvl w:val="0"/>
          <w:numId w:val="4"/>
        </w:numPr>
      </w:pPr>
      <w:r>
        <w:t>Anstalt och häkte 202</w:t>
      </w:r>
      <w:r w:rsidR="00CE17E3">
        <w:t>3</w:t>
      </w:r>
    </w:p>
    <w:p w14:paraId="075BB139" w14:textId="77777777" w:rsidR="00E10C36" w:rsidRDefault="00E10C36" w:rsidP="007607A2">
      <w:pPr>
        <w:pStyle w:val="Prothuvud"/>
      </w:pPr>
    </w:p>
    <w:p w14:paraId="37B1B3FE" w14:textId="77777777" w:rsidR="00A35F6B" w:rsidRDefault="00A35F6B" w:rsidP="007607A2">
      <w:pPr>
        <w:pStyle w:val="Prothuvud"/>
      </w:pPr>
    </w:p>
    <w:p w14:paraId="00EADA63" w14:textId="77777777" w:rsidR="00A35F6B" w:rsidRDefault="00A35F6B" w:rsidP="007607A2">
      <w:pPr>
        <w:pStyle w:val="Prothuvud"/>
      </w:pPr>
    </w:p>
    <w:p w14:paraId="4CFC6204" w14:textId="77777777" w:rsidR="00A35F6B" w:rsidRDefault="00A35F6B" w:rsidP="007607A2">
      <w:pPr>
        <w:pStyle w:val="Prothuvud"/>
      </w:pPr>
    </w:p>
    <w:p w14:paraId="5AD96991" w14:textId="77777777" w:rsidR="00CE17E3" w:rsidRDefault="00CE17E3" w:rsidP="007607A2">
      <w:pPr>
        <w:pStyle w:val="Prothuvud"/>
      </w:pPr>
    </w:p>
    <w:p w14:paraId="492B343E" w14:textId="77777777" w:rsidR="00CE17E3" w:rsidRDefault="00CE17E3" w:rsidP="007607A2">
      <w:pPr>
        <w:pStyle w:val="Prothuvud"/>
      </w:pPr>
    </w:p>
    <w:p w14:paraId="51FD2E83" w14:textId="77777777" w:rsidR="00A35F6B" w:rsidRDefault="00A35F6B" w:rsidP="007607A2">
      <w:pPr>
        <w:pStyle w:val="Prothuvud"/>
      </w:pPr>
    </w:p>
    <w:p w14:paraId="679A1BB9" w14:textId="77777777" w:rsidR="00A35F6B" w:rsidRDefault="00A35F6B" w:rsidP="007607A2">
      <w:pPr>
        <w:pStyle w:val="Prothuvud"/>
      </w:pPr>
    </w:p>
    <w:p w14:paraId="435DE315" w14:textId="77777777" w:rsidR="00A35F6B" w:rsidRDefault="00A35F6B" w:rsidP="007607A2">
      <w:pPr>
        <w:pStyle w:val="Prothuvud"/>
      </w:pPr>
    </w:p>
    <w:p w14:paraId="5FB546AE" w14:textId="77777777" w:rsidR="00A35F6B" w:rsidRDefault="00A35F6B" w:rsidP="007607A2">
      <w:pPr>
        <w:pStyle w:val="Prothuvud"/>
      </w:pPr>
    </w:p>
    <w:p w14:paraId="77C3E0F4" w14:textId="77777777" w:rsidR="00A35F6B" w:rsidRDefault="00A35F6B" w:rsidP="007607A2">
      <w:pPr>
        <w:pStyle w:val="Prothuvud"/>
      </w:pPr>
    </w:p>
    <w:p w14:paraId="1D435A03" w14:textId="77777777" w:rsidR="00A35F6B" w:rsidRDefault="00A35F6B" w:rsidP="007607A2">
      <w:pPr>
        <w:pStyle w:val="Prothuvud"/>
      </w:pPr>
    </w:p>
    <w:p w14:paraId="3BF52371" w14:textId="77777777" w:rsidR="00A35F6B" w:rsidRDefault="00A35F6B" w:rsidP="007607A2">
      <w:pPr>
        <w:pStyle w:val="Prothuvud"/>
      </w:pPr>
    </w:p>
    <w:p w14:paraId="0D5BEFDB" w14:textId="77777777" w:rsidR="00A35F6B" w:rsidRDefault="00A35F6B" w:rsidP="007607A2">
      <w:pPr>
        <w:pStyle w:val="Prothuvud"/>
      </w:pPr>
    </w:p>
    <w:p w14:paraId="69E8C396" w14:textId="77777777" w:rsidR="00A35F6B" w:rsidRDefault="00A35F6B" w:rsidP="007607A2">
      <w:pPr>
        <w:pStyle w:val="Prothuvud"/>
      </w:pPr>
    </w:p>
    <w:p w14:paraId="35246AC3" w14:textId="77777777" w:rsidR="00A35F6B" w:rsidRDefault="00A35F6B" w:rsidP="007607A2">
      <w:pPr>
        <w:pStyle w:val="Prothuvud"/>
      </w:pPr>
    </w:p>
    <w:p w14:paraId="6A7BC2CD" w14:textId="77777777" w:rsidR="00A35F6B" w:rsidRDefault="00A35F6B" w:rsidP="007607A2">
      <w:pPr>
        <w:pStyle w:val="Prothuvud"/>
      </w:pPr>
    </w:p>
    <w:p w14:paraId="2E64CC88" w14:textId="77777777" w:rsidR="00A35F6B" w:rsidRDefault="00A35F6B" w:rsidP="007607A2">
      <w:pPr>
        <w:pStyle w:val="Prothuvud"/>
      </w:pPr>
    </w:p>
    <w:p w14:paraId="332C8754" w14:textId="77777777" w:rsidR="00993262" w:rsidRDefault="00993262" w:rsidP="00844BE8">
      <w:pPr>
        <w:pStyle w:val="Prothuvud"/>
      </w:pPr>
    </w:p>
    <w:p w14:paraId="70276BD4" w14:textId="20DC0159" w:rsidR="00844BE8" w:rsidRDefault="00616E92" w:rsidP="00844BE8">
      <w:pPr>
        <w:pStyle w:val="Prothuvud"/>
      </w:pPr>
      <w:r>
        <w:lastRenderedPageBreak/>
        <w:t>Kyrkorådet</w:t>
      </w:r>
      <w:r>
        <w:tab/>
        <w:t>2024-03-05</w:t>
      </w:r>
      <w:r>
        <w:tab/>
        <w:t>§</w:t>
      </w:r>
      <w:r>
        <w:tab/>
        <w:t>25</w:t>
      </w:r>
      <w:r>
        <w:tab/>
        <w:t>sidan</w:t>
      </w:r>
      <w:r>
        <w:tab/>
        <w:t>10</w:t>
      </w:r>
    </w:p>
    <w:p w14:paraId="3360929C" w14:textId="0412DF6F" w:rsidR="00844BE8" w:rsidRDefault="00844BE8" w:rsidP="00844BE8">
      <w:pPr>
        <w:pStyle w:val="Diarienr"/>
      </w:pPr>
      <w:r>
        <w:t>Diarienummer</w:t>
      </w:r>
      <w:r>
        <w:tab/>
      </w:r>
      <w:r w:rsidR="00EE154A">
        <w:t>P-2024-</w:t>
      </w:r>
    </w:p>
    <w:p w14:paraId="0940F1DF" w14:textId="7EA8F001" w:rsidR="007607A2" w:rsidRDefault="00B604E1" w:rsidP="007607A2">
      <w:pPr>
        <w:pStyle w:val="renderubrik"/>
        <w:ind w:right="1100"/>
      </w:pPr>
      <w:r>
        <w:rPr>
          <w:rFonts w:cstheme="minorHAnsi"/>
        </w:rPr>
        <w:t>Plan</w:t>
      </w:r>
      <w:r w:rsidR="00613A17">
        <w:rPr>
          <w:rFonts w:cstheme="minorHAnsi"/>
        </w:rPr>
        <w:t xml:space="preserve"> för framtagning av verksamhetsuppföljning</w:t>
      </w:r>
    </w:p>
    <w:p w14:paraId="1B8BA2B9" w14:textId="77777777" w:rsidR="007607A2" w:rsidRDefault="007607A2" w:rsidP="007607A2">
      <w:pPr>
        <w:pStyle w:val="Beslut"/>
      </w:pPr>
      <w:r>
        <w:t>Kyrkorådets beslut</w:t>
      </w:r>
    </w:p>
    <w:p w14:paraId="560A9225" w14:textId="77777777" w:rsidR="00096AF0" w:rsidRDefault="00096AF0" w:rsidP="00096AF0">
      <w:pPr>
        <w:pStyle w:val="Brdprotokoll"/>
      </w:pPr>
      <w:r>
        <w:t xml:space="preserve">Kyrkorådet beslutar att </w:t>
      </w:r>
      <w:r>
        <w:rPr>
          <w:szCs w:val="22"/>
        </w:rPr>
        <w:t>anteckna informationen till protokollet</w:t>
      </w:r>
    </w:p>
    <w:p w14:paraId="08C4B115" w14:textId="77777777" w:rsidR="00844BE8" w:rsidRDefault="00844BE8" w:rsidP="00844BE8">
      <w:pPr>
        <w:pStyle w:val="Prothuvud"/>
      </w:pPr>
    </w:p>
    <w:p w14:paraId="7CCA2CEB" w14:textId="77777777" w:rsidR="00844BE8" w:rsidRDefault="00844BE8" w:rsidP="00844BE8">
      <w:pPr>
        <w:pStyle w:val="Prothuvud"/>
      </w:pPr>
    </w:p>
    <w:p w14:paraId="732A3FB6" w14:textId="77777777" w:rsidR="00844BE8" w:rsidRDefault="00844BE8" w:rsidP="00844BE8">
      <w:pPr>
        <w:pStyle w:val="Prothuvud"/>
      </w:pPr>
    </w:p>
    <w:p w14:paraId="36DB0B33" w14:textId="77777777" w:rsidR="00844BE8" w:rsidRDefault="00844BE8" w:rsidP="00844BE8">
      <w:pPr>
        <w:pStyle w:val="Prothuvud"/>
      </w:pPr>
    </w:p>
    <w:p w14:paraId="0C497487" w14:textId="77777777" w:rsidR="00844BE8" w:rsidRDefault="00844BE8" w:rsidP="00844BE8">
      <w:pPr>
        <w:pStyle w:val="Prothuvud"/>
      </w:pPr>
    </w:p>
    <w:p w14:paraId="79082014" w14:textId="77777777" w:rsidR="00844BE8" w:rsidRDefault="00844BE8" w:rsidP="00844BE8">
      <w:pPr>
        <w:pStyle w:val="Beslut"/>
      </w:pPr>
      <w:r>
        <w:t>Ärendet</w:t>
      </w:r>
    </w:p>
    <w:p w14:paraId="24F77A64" w14:textId="4201529B" w:rsidR="00045D98" w:rsidRDefault="00637CF6" w:rsidP="00637CF6">
      <w:pPr>
        <w:pStyle w:val="Prothuvud"/>
      </w:pPr>
      <w:r>
        <w:t xml:space="preserve">En plan är framtagen för </w:t>
      </w:r>
      <w:r w:rsidR="00994B4E">
        <w:t xml:space="preserve">framtagning av verksamhetsuppföljning för 2023. Den kommer att </w:t>
      </w:r>
      <w:r w:rsidR="00045D98" w:rsidRPr="00617DA4">
        <w:t xml:space="preserve">presenteras till </w:t>
      </w:r>
      <w:r w:rsidR="00045D98">
        <w:t>arbetsutskottet</w:t>
      </w:r>
      <w:r w:rsidR="00045D98" w:rsidRPr="00617DA4">
        <w:t xml:space="preserve"> 19 mars och </w:t>
      </w:r>
      <w:r w:rsidR="00045D98">
        <w:t>k</w:t>
      </w:r>
      <w:r w:rsidR="00045D98" w:rsidRPr="00617DA4">
        <w:t xml:space="preserve">yrkorådet 8 april. </w:t>
      </w:r>
    </w:p>
    <w:p w14:paraId="451F1DC1" w14:textId="77777777" w:rsidR="00045D98" w:rsidRDefault="00045D98" w:rsidP="00045D98">
      <w:pPr>
        <w:pStyle w:val="Brdprotokoll"/>
      </w:pPr>
    </w:p>
    <w:p w14:paraId="55C53D45" w14:textId="77777777" w:rsidR="00045D98" w:rsidRDefault="00045D98" w:rsidP="00045D98">
      <w:pPr>
        <w:pStyle w:val="Brdprotokoll"/>
      </w:pPr>
    </w:p>
    <w:p w14:paraId="17DF97EA" w14:textId="77777777" w:rsidR="00096AF0" w:rsidRDefault="00096AF0" w:rsidP="00045D98">
      <w:pPr>
        <w:pStyle w:val="Brdprotokoll"/>
      </w:pPr>
    </w:p>
    <w:p w14:paraId="0E0FD8E9" w14:textId="77777777" w:rsidR="00096AF0" w:rsidRDefault="00096AF0" w:rsidP="00045D98">
      <w:pPr>
        <w:pStyle w:val="Brdprotokoll"/>
      </w:pPr>
    </w:p>
    <w:p w14:paraId="0ACC56D6" w14:textId="77777777" w:rsidR="00045D98" w:rsidRDefault="00045D98" w:rsidP="00045D98">
      <w:pPr>
        <w:pStyle w:val="Beslut"/>
      </w:pPr>
      <w:r>
        <w:t>Bilaga</w:t>
      </w:r>
    </w:p>
    <w:p w14:paraId="340E9A90" w14:textId="733ECFC1" w:rsidR="00844BE8" w:rsidRDefault="00045D98" w:rsidP="00096AF0">
      <w:pPr>
        <w:pStyle w:val="Prothuvud"/>
        <w:numPr>
          <w:ilvl w:val="0"/>
          <w:numId w:val="4"/>
        </w:numPr>
      </w:pPr>
      <w:r>
        <w:t>Tidplan för verksamhetsuppföljning 2023</w:t>
      </w:r>
    </w:p>
    <w:p w14:paraId="4199623D" w14:textId="77777777" w:rsidR="009D154E" w:rsidRPr="00F17674" w:rsidRDefault="009D154E" w:rsidP="009D154E">
      <w:pPr>
        <w:pStyle w:val="Prothuvud"/>
        <w:ind w:right="384"/>
        <w:rPr>
          <w:szCs w:val="22"/>
        </w:rPr>
      </w:pPr>
    </w:p>
    <w:p w14:paraId="705D63F8" w14:textId="77777777" w:rsidR="009A125C" w:rsidRDefault="009A125C" w:rsidP="009A125C">
      <w:pPr>
        <w:pStyle w:val="Prothuvud"/>
        <w:ind w:right="384"/>
      </w:pPr>
    </w:p>
    <w:p w14:paraId="49D10B44" w14:textId="77777777" w:rsidR="009A125C" w:rsidRDefault="009A125C" w:rsidP="009A125C">
      <w:pPr>
        <w:pStyle w:val="Prothuvud"/>
        <w:ind w:right="384"/>
      </w:pPr>
    </w:p>
    <w:p w14:paraId="73AA1860" w14:textId="77777777" w:rsidR="009A125C" w:rsidRDefault="009A125C" w:rsidP="009A125C">
      <w:pPr>
        <w:pStyle w:val="Prothuvud"/>
        <w:ind w:right="384"/>
      </w:pPr>
    </w:p>
    <w:p w14:paraId="5F76118F" w14:textId="77777777" w:rsidR="009A125C" w:rsidRDefault="009A125C" w:rsidP="009A125C">
      <w:pPr>
        <w:pStyle w:val="Ingetavstnd"/>
        <w:ind w:left="993"/>
      </w:pPr>
    </w:p>
    <w:p w14:paraId="4F8C905C" w14:textId="77777777" w:rsidR="009A125C" w:rsidRDefault="009A125C" w:rsidP="009A125C">
      <w:pPr>
        <w:pStyle w:val="Ingetavstnd"/>
        <w:ind w:left="993"/>
      </w:pPr>
    </w:p>
    <w:p w14:paraId="38930FB1" w14:textId="77777777" w:rsidR="007607A2" w:rsidRDefault="007607A2" w:rsidP="007607A2">
      <w:pPr>
        <w:pStyle w:val="Prothuvud"/>
      </w:pPr>
    </w:p>
    <w:p w14:paraId="7CCDD516" w14:textId="77777777" w:rsidR="007607A2" w:rsidRDefault="007607A2" w:rsidP="007607A2">
      <w:pPr>
        <w:pStyle w:val="Prothuvud"/>
      </w:pPr>
    </w:p>
    <w:p w14:paraId="7F749A62" w14:textId="77777777" w:rsidR="007607A2" w:rsidRDefault="007607A2" w:rsidP="007607A2">
      <w:pPr>
        <w:pStyle w:val="Prothuvud"/>
      </w:pPr>
    </w:p>
    <w:p w14:paraId="1F92A0A7" w14:textId="77777777" w:rsidR="007607A2" w:rsidRDefault="007607A2" w:rsidP="00A753F5">
      <w:pPr>
        <w:pStyle w:val="Prothuvud"/>
      </w:pPr>
    </w:p>
    <w:p w14:paraId="7E1812CA" w14:textId="52FB03A4" w:rsidR="007607A2" w:rsidRDefault="007607A2" w:rsidP="00A753F5">
      <w:pPr>
        <w:pStyle w:val="Prothuvud"/>
      </w:pPr>
    </w:p>
    <w:p w14:paraId="02C78D90" w14:textId="3C8E7EC4" w:rsidR="007607A2" w:rsidRDefault="007607A2" w:rsidP="00A753F5">
      <w:pPr>
        <w:pStyle w:val="Prothuvud"/>
      </w:pPr>
    </w:p>
    <w:p w14:paraId="41A1FA8D" w14:textId="7E15B96D" w:rsidR="007607A2" w:rsidRDefault="007607A2" w:rsidP="00A753F5">
      <w:pPr>
        <w:pStyle w:val="Prothuvud"/>
      </w:pPr>
    </w:p>
    <w:p w14:paraId="24C6258E" w14:textId="77777777" w:rsidR="00844BE8" w:rsidRDefault="00844BE8" w:rsidP="007607A2">
      <w:pPr>
        <w:pStyle w:val="Prothuvud"/>
      </w:pPr>
    </w:p>
    <w:p w14:paraId="49BDA33F" w14:textId="77777777" w:rsidR="00844BE8" w:rsidRDefault="00844BE8" w:rsidP="007607A2">
      <w:pPr>
        <w:pStyle w:val="Prothuvud"/>
      </w:pPr>
    </w:p>
    <w:p w14:paraId="4503B38B" w14:textId="77777777" w:rsidR="00844BE8" w:rsidRDefault="00844BE8" w:rsidP="007607A2">
      <w:pPr>
        <w:pStyle w:val="Prothuvud"/>
      </w:pPr>
    </w:p>
    <w:p w14:paraId="707A3BEB" w14:textId="77777777" w:rsidR="00844BE8" w:rsidRDefault="00844BE8" w:rsidP="007607A2">
      <w:pPr>
        <w:pStyle w:val="Prothuvud"/>
      </w:pPr>
    </w:p>
    <w:p w14:paraId="32DFEF30" w14:textId="77777777" w:rsidR="00844BE8" w:rsidRDefault="00844BE8" w:rsidP="007607A2">
      <w:pPr>
        <w:pStyle w:val="Prothuvud"/>
      </w:pPr>
    </w:p>
    <w:p w14:paraId="7EA95998" w14:textId="77777777" w:rsidR="00844BE8" w:rsidRDefault="00844BE8" w:rsidP="007607A2">
      <w:pPr>
        <w:pStyle w:val="Prothuvud"/>
      </w:pPr>
    </w:p>
    <w:p w14:paraId="276C0BBE" w14:textId="77777777" w:rsidR="00844BE8" w:rsidRDefault="00844BE8" w:rsidP="007607A2">
      <w:pPr>
        <w:pStyle w:val="Prothuvud"/>
      </w:pPr>
    </w:p>
    <w:p w14:paraId="086FFB8A" w14:textId="77777777" w:rsidR="00844BE8" w:rsidRDefault="00844BE8" w:rsidP="007607A2">
      <w:pPr>
        <w:pStyle w:val="Prothuvud"/>
      </w:pPr>
    </w:p>
    <w:p w14:paraId="2AFEA4FD" w14:textId="77777777" w:rsidR="00993262" w:rsidRDefault="00993262" w:rsidP="00AA3768">
      <w:pPr>
        <w:pStyle w:val="Prothuvud"/>
      </w:pPr>
    </w:p>
    <w:p w14:paraId="3161DB23" w14:textId="0E59EDA6" w:rsidR="00AA3768" w:rsidRDefault="00616E92" w:rsidP="00AA3768">
      <w:pPr>
        <w:pStyle w:val="Prothuvud"/>
      </w:pPr>
      <w:r>
        <w:lastRenderedPageBreak/>
        <w:t>Kyrkorådet</w:t>
      </w:r>
      <w:r>
        <w:tab/>
        <w:t>2024-03-05</w:t>
      </w:r>
      <w:r>
        <w:tab/>
        <w:t>§</w:t>
      </w:r>
      <w:r>
        <w:tab/>
        <w:t>26</w:t>
      </w:r>
      <w:r>
        <w:tab/>
        <w:t>sidan</w:t>
      </w:r>
      <w:r>
        <w:tab/>
        <w:t>11</w:t>
      </w:r>
    </w:p>
    <w:p w14:paraId="1220A5FC" w14:textId="522A7F0A" w:rsidR="00AA3768" w:rsidRDefault="00AA3768" w:rsidP="00AA3768">
      <w:pPr>
        <w:pStyle w:val="Diarienr"/>
      </w:pPr>
      <w:r>
        <w:t>Diarienummer</w:t>
      </w:r>
      <w:r>
        <w:tab/>
      </w:r>
      <w:r w:rsidR="00EE154A">
        <w:t>P-2024-</w:t>
      </w:r>
    </w:p>
    <w:p w14:paraId="76441780" w14:textId="53346DD6" w:rsidR="007607A2" w:rsidRDefault="004463FB" w:rsidP="007607A2">
      <w:pPr>
        <w:pStyle w:val="renderubrik"/>
        <w:ind w:right="1100"/>
      </w:pPr>
      <w:r>
        <w:rPr>
          <w:rFonts w:cstheme="minorHAnsi"/>
        </w:rPr>
        <w:t>Utvärdering effekter av indelningsärenden genomförda i Stockholms stift</w:t>
      </w:r>
    </w:p>
    <w:p w14:paraId="2D468DFA" w14:textId="77777777" w:rsidR="007607A2" w:rsidRDefault="007607A2" w:rsidP="007607A2">
      <w:pPr>
        <w:pStyle w:val="Beslut"/>
      </w:pPr>
      <w:r>
        <w:t>Kyrkorådets beslut</w:t>
      </w:r>
    </w:p>
    <w:p w14:paraId="3AC836F3" w14:textId="77777777" w:rsidR="00E11E79" w:rsidRDefault="00E11E79" w:rsidP="00E11E79">
      <w:pPr>
        <w:pStyle w:val="Brdprotokoll"/>
      </w:pPr>
      <w:r>
        <w:t xml:space="preserve">Kyrkorådet beslutar att </w:t>
      </w:r>
      <w:r>
        <w:rPr>
          <w:szCs w:val="22"/>
        </w:rPr>
        <w:t>anteckna informationen till protokollet</w:t>
      </w:r>
    </w:p>
    <w:p w14:paraId="44DA22F8" w14:textId="77777777" w:rsidR="007607A2" w:rsidRDefault="007607A2" w:rsidP="007607A2">
      <w:pPr>
        <w:pStyle w:val="Brdprotokoll"/>
      </w:pPr>
    </w:p>
    <w:p w14:paraId="7F7C67AB" w14:textId="77777777" w:rsidR="007607A2" w:rsidRDefault="007607A2" w:rsidP="007607A2">
      <w:pPr>
        <w:pStyle w:val="Prothuvud"/>
        <w:ind w:left="0"/>
      </w:pPr>
    </w:p>
    <w:p w14:paraId="62A21AAF" w14:textId="77777777" w:rsidR="007607A2" w:rsidRDefault="007607A2" w:rsidP="007607A2">
      <w:pPr>
        <w:pStyle w:val="Prothuvud"/>
        <w:ind w:left="0"/>
      </w:pPr>
    </w:p>
    <w:p w14:paraId="7FE6864F" w14:textId="77777777" w:rsidR="007607A2" w:rsidRDefault="007607A2" w:rsidP="007607A2">
      <w:pPr>
        <w:pStyle w:val="Prothuvud"/>
        <w:ind w:left="0"/>
      </w:pPr>
    </w:p>
    <w:p w14:paraId="401C44D6" w14:textId="77777777" w:rsidR="001C6493" w:rsidRDefault="001C6493" w:rsidP="001C6493">
      <w:pPr>
        <w:pStyle w:val="Beslut"/>
      </w:pPr>
      <w:r>
        <w:t>Ärendet</w:t>
      </w:r>
    </w:p>
    <w:p w14:paraId="1789A98D" w14:textId="77777777" w:rsidR="001C6493" w:rsidRDefault="001C6493" w:rsidP="001C6493">
      <w:pPr>
        <w:pStyle w:val="Brdprotokoll"/>
      </w:pPr>
      <w:r>
        <w:t>Stockholms stiftskansli har tagit fram en utvärdering av vilka effekter som blev efter indelningsändringar som genomfördes i Stockholm stift 2014. De indelningsändringar som utvärderas är Ekerö pastorat, Huddinge pastorat och Västermalms församling.</w:t>
      </w:r>
    </w:p>
    <w:p w14:paraId="173A379A" w14:textId="77777777" w:rsidR="001C6493" w:rsidRDefault="001C6493" w:rsidP="001C6493">
      <w:pPr>
        <w:pStyle w:val="Brdprotokoll"/>
      </w:pPr>
    </w:p>
    <w:p w14:paraId="2F73DD52" w14:textId="77777777" w:rsidR="001C6493" w:rsidRDefault="001C6493" w:rsidP="001C6493">
      <w:pPr>
        <w:pStyle w:val="Brdprotokoll"/>
      </w:pPr>
    </w:p>
    <w:p w14:paraId="0AFE6C7B" w14:textId="77777777" w:rsidR="001C6493" w:rsidRDefault="001C6493" w:rsidP="001C6493">
      <w:pPr>
        <w:pStyle w:val="Brdprotokoll"/>
      </w:pPr>
    </w:p>
    <w:p w14:paraId="5D946E6B" w14:textId="77777777" w:rsidR="001C6493" w:rsidRDefault="001C6493" w:rsidP="001C6493">
      <w:pPr>
        <w:pStyle w:val="Beslut"/>
      </w:pPr>
      <w:r>
        <w:t>Bilaga</w:t>
      </w:r>
    </w:p>
    <w:p w14:paraId="225CE081" w14:textId="77777777" w:rsidR="001C6493" w:rsidRDefault="001C6493" w:rsidP="001C6493">
      <w:pPr>
        <w:pStyle w:val="Prothuvud"/>
        <w:numPr>
          <w:ilvl w:val="0"/>
          <w:numId w:val="4"/>
        </w:numPr>
      </w:pPr>
      <w:r>
        <w:t xml:space="preserve">Utvärdering: Effekter av indelningsändringar i Stockholms stift </w:t>
      </w:r>
      <w:r>
        <w:br/>
        <w:t>genomförda 2014.</w:t>
      </w:r>
    </w:p>
    <w:p w14:paraId="3EB54842" w14:textId="094EE924" w:rsidR="007607A2" w:rsidRDefault="007607A2" w:rsidP="00A753F5">
      <w:pPr>
        <w:pStyle w:val="Prothuvud"/>
      </w:pPr>
    </w:p>
    <w:p w14:paraId="3352AF9E" w14:textId="06281A51" w:rsidR="00534633" w:rsidRDefault="00534633" w:rsidP="00A753F5">
      <w:pPr>
        <w:pStyle w:val="Prothuvud"/>
      </w:pPr>
    </w:p>
    <w:p w14:paraId="4B8647B4" w14:textId="797999A8" w:rsidR="00534633" w:rsidRDefault="00534633" w:rsidP="00A753F5">
      <w:pPr>
        <w:pStyle w:val="Prothuvud"/>
      </w:pPr>
    </w:p>
    <w:p w14:paraId="4908B6FE" w14:textId="6E611CF1" w:rsidR="00534633" w:rsidRDefault="00534633" w:rsidP="00A753F5">
      <w:pPr>
        <w:pStyle w:val="Prothuvud"/>
      </w:pPr>
    </w:p>
    <w:p w14:paraId="1EA02E42" w14:textId="021B5240" w:rsidR="00534633" w:rsidRDefault="00534633" w:rsidP="00A753F5">
      <w:pPr>
        <w:pStyle w:val="Prothuvud"/>
      </w:pPr>
    </w:p>
    <w:p w14:paraId="6D2F2488" w14:textId="449979F5" w:rsidR="00534633" w:rsidRDefault="00534633" w:rsidP="00A753F5">
      <w:pPr>
        <w:pStyle w:val="Prothuvud"/>
      </w:pPr>
    </w:p>
    <w:p w14:paraId="4EE882D8" w14:textId="48F08650" w:rsidR="00534633" w:rsidRDefault="00534633" w:rsidP="00A753F5">
      <w:pPr>
        <w:pStyle w:val="Prothuvud"/>
      </w:pPr>
    </w:p>
    <w:p w14:paraId="4E5D8FD7" w14:textId="766410B5" w:rsidR="00534633" w:rsidRDefault="00534633" w:rsidP="00A753F5">
      <w:pPr>
        <w:pStyle w:val="Prothuvud"/>
      </w:pPr>
    </w:p>
    <w:p w14:paraId="77E1D547" w14:textId="2DC009CB" w:rsidR="00534633" w:rsidRDefault="00534633" w:rsidP="00A753F5">
      <w:pPr>
        <w:pStyle w:val="Prothuvud"/>
      </w:pPr>
    </w:p>
    <w:p w14:paraId="3B44741B" w14:textId="4C2714F6" w:rsidR="00534633" w:rsidRDefault="00534633" w:rsidP="00A753F5">
      <w:pPr>
        <w:pStyle w:val="Prothuvud"/>
      </w:pPr>
    </w:p>
    <w:p w14:paraId="125C0374" w14:textId="6EFD23B3" w:rsidR="00534633" w:rsidRDefault="00534633" w:rsidP="00A753F5">
      <w:pPr>
        <w:pStyle w:val="Prothuvud"/>
      </w:pPr>
    </w:p>
    <w:p w14:paraId="004F6A77" w14:textId="01B40205" w:rsidR="00534633" w:rsidRDefault="00534633" w:rsidP="00A753F5">
      <w:pPr>
        <w:pStyle w:val="Prothuvud"/>
      </w:pPr>
    </w:p>
    <w:p w14:paraId="71BE226D" w14:textId="263BA90C" w:rsidR="00534633" w:rsidRDefault="00534633" w:rsidP="00A753F5">
      <w:pPr>
        <w:pStyle w:val="Prothuvud"/>
      </w:pPr>
    </w:p>
    <w:p w14:paraId="59D0F5EB" w14:textId="407719EE" w:rsidR="00534633" w:rsidRDefault="00534633" w:rsidP="00A753F5">
      <w:pPr>
        <w:pStyle w:val="Prothuvud"/>
      </w:pPr>
    </w:p>
    <w:p w14:paraId="342A85F8" w14:textId="5E625202" w:rsidR="00534633" w:rsidRDefault="00534633" w:rsidP="00A753F5">
      <w:pPr>
        <w:pStyle w:val="Prothuvud"/>
      </w:pPr>
    </w:p>
    <w:p w14:paraId="7CF10B89" w14:textId="46548DCA" w:rsidR="00534633" w:rsidRDefault="00534633" w:rsidP="00A753F5">
      <w:pPr>
        <w:pStyle w:val="Prothuvud"/>
      </w:pPr>
    </w:p>
    <w:p w14:paraId="34D06483" w14:textId="39ACBF2C" w:rsidR="00534633" w:rsidRDefault="00534633" w:rsidP="00A753F5">
      <w:pPr>
        <w:pStyle w:val="Prothuvud"/>
      </w:pPr>
    </w:p>
    <w:p w14:paraId="332EBCB3" w14:textId="2309DDF8" w:rsidR="00534633" w:rsidRDefault="00534633" w:rsidP="00A753F5">
      <w:pPr>
        <w:pStyle w:val="Prothuvud"/>
      </w:pPr>
    </w:p>
    <w:p w14:paraId="6491A5D1" w14:textId="77777777" w:rsidR="00192295" w:rsidRDefault="00192295" w:rsidP="00534633">
      <w:pPr>
        <w:pStyle w:val="Prothuvud"/>
      </w:pPr>
    </w:p>
    <w:p w14:paraId="3D6C579B" w14:textId="77777777" w:rsidR="00993262" w:rsidRDefault="00993262" w:rsidP="000D1F7D">
      <w:pPr>
        <w:pStyle w:val="Prothuvud"/>
      </w:pPr>
    </w:p>
    <w:p w14:paraId="233D1360" w14:textId="15FA466C" w:rsidR="000D1F7D" w:rsidRDefault="00616E92" w:rsidP="000D1F7D">
      <w:pPr>
        <w:pStyle w:val="Prothuvud"/>
      </w:pPr>
      <w:r>
        <w:lastRenderedPageBreak/>
        <w:t>Kyrkorådet</w:t>
      </w:r>
      <w:r>
        <w:tab/>
        <w:t>2024-03-05</w:t>
      </w:r>
      <w:r>
        <w:tab/>
        <w:t>§</w:t>
      </w:r>
      <w:r>
        <w:tab/>
        <w:t>27</w:t>
      </w:r>
      <w:r>
        <w:tab/>
        <w:t>sidan</w:t>
      </w:r>
      <w:r>
        <w:tab/>
        <w:t>12</w:t>
      </w:r>
    </w:p>
    <w:p w14:paraId="59728382" w14:textId="3707A479" w:rsidR="00534633" w:rsidRDefault="00534633" w:rsidP="00534633">
      <w:pPr>
        <w:pStyle w:val="Diarienr"/>
      </w:pPr>
      <w:r>
        <w:t>Diarienummer</w:t>
      </w:r>
      <w:r>
        <w:tab/>
      </w:r>
      <w:r w:rsidR="00EE154A">
        <w:t>P-2024-</w:t>
      </w:r>
    </w:p>
    <w:p w14:paraId="192C0744" w14:textId="182E6D0B" w:rsidR="00534633" w:rsidRDefault="00B9401B" w:rsidP="00534633">
      <w:pPr>
        <w:pStyle w:val="renderubrik"/>
        <w:ind w:right="1100"/>
      </w:pPr>
      <w:r>
        <w:rPr>
          <w:rFonts w:cstheme="minorHAnsi"/>
        </w:rPr>
        <w:t>Lönerevision 2024</w:t>
      </w:r>
    </w:p>
    <w:p w14:paraId="491F8AE7" w14:textId="77777777" w:rsidR="00534633" w:rsidRDefault="00534633" w:rsidP="00534633">
      <w:pPr>
        <w:pStyle w:val="Beslut"/>
      </w:pPr>
      <w:r>
        <w:t>Kyrkorådets beslut</w:t>
      </w:r>
    </w:p>
    <w:p w14:paraId="532B96C9" w14:textId="64C140E0" w:rsidR="003B2F3A" w:rsidRDefault="003B2F3A" w:rsidP="003B2F3A">
      <w:pPr>
        <w:pStyle w:val="Brdprotokoll"/>
      </w:pPr>
      <w:r>
        <w:t xml:space="preserve">Kyrkorådet beslutar att </w:t>
      </w:r>
      <w:r>
        <w:rPr>
          <w:szCs w:val="22"/>
        </w:rPr>
        <w:t xml:space="preserve">anteckna </w:t>
      </w:r>
      <w:r w:rsidR="00F7042C">
        <w:rPr>
          <w:szCs w:val="22"/>
        </w:rPr>
        <w:t>informationen</w:t>
      </w:r>
      <w:r>
        <w:rPr>
          <w:szCs w:val="22"/>
        </w:rPr>
        <w:t xml:space="preserve"> till protokollet</w:t>
      </w:r>
      <w:r w:rsidR="00F7042C">
        <w:rPr>
          <w:szCs w:val="22"/>
        </w:rPr>
        <w:t>.</w:t>
      </w:r>
    </w:p>
    <w:p w14:paraId="5A209988" w14:textId="4CE9230C" w:rsidR="00534633" w:rsidRDefault="00534633" w:rsidP="00534633">
      <w:pPr>
        <w:pStyle w:val="Brdprotokoll"/>
      </w:pPr>
    </w:p>
    <w:p w14:paraId="2FAED98A" w14:textId="77777777" w:rsidR="00534633" w:rsidRDefault="00534633" w:rsidP="00534633">
      <w:pPr>
        <w:pStyle w:val="Brdprotokoll"/>
      </w:pPr>
    </w:p>
    <w:p w14:paraId="61DC4285" w14:textId="77777777" w:rsidR="00534633" w:rsidRDefault="00534633" w:rsidP="00534633">
      <w:pPr>
        <w:pStyle w:val="Prothuvud"/>
        <w:ind w:left="0"/>
      </w:pPr>
    </w:p>
    <w:p w14:paraId="59F0DBC8" w14:textId="77777777" w:rsidR="00534633" w:rsidRDefault="00534633" w:rsidP="00534633">
      <w:pPr>
        <w:pStyle w:val="Prothuvud"/>
        <w:ind w:left="0"/>
      </w:pPr>
    </w:p>
    <w:p w14:paraId="082C5DFA" w14:textId="77777777" w:rsidR="00534633" w:rsidRDefault="00534633" w:rsidP="00534633">
      <w:pPr>
        <w:pStyle w:val="Prothuvud"/>
        <w:ind w:left="0"/>
      </w:pPr>
    </w:p>
    <w:p w14:paraId="291DFCE3" w14:textId="77777777" w:rsidR="00534633" w:rsidRDefault="00534633" w:rsidP="00534633">
      <w:pPr>
        <w:pStyle w:val="Beslut"/>
      </w:pPr>
      <w:r>
        <w:t>Ärendet</w:t>
      </w:r>
    </w:p>
    <w:p w14:paraId="7ADCBB3B" w14:textId="3F1EE23D" w:rsidR="00192295" w:rsidRDefault="003B2F3A" w:rsidP="00192295">
      <w:pPr>
        <w:pStyle w:val="Prothuvud"/>
      </w:pPr>
      <w:r>
        <w:t>En tid</w:t>
      </w:r>
      <w:r w:rsidR="003D6470">
        <w:t xml:space="preserve">splan för lönerevisionsarbetet presenterades enligt bilaga. </w:t>
      </w:r>
    </w:p>
    <w:p w14:paraId="5FE0A18D" w14:textId="77777777" w:rsidR="00534633" w:rsidRDefault="00534633" w:rsidP="00534633">
      <w:pPr>
        <w:pStyle w:val="Prothuvud"/>
      </w:pPr>
    </w:p>
    <w:p w14:paraId="47A2761D" w14:textId="77777777" w:rsidR="00534633" w:rsidRDefault="00534633" w:rsidP="00534633">
      <w:pPr>
        <w:pStyle w:val="Prothuvud"/>
      </w:pPr>
    </w:p>
    <w:p w14:paraId="2E002786" w14:textId="56F8FC12" w:rsidR="00534633" w:rsidRDefault="00534633" w:rsidP="00A753F5">
      <w:pPr>
        <w:pStyle w:val="Prothuvud"/>
      </w:pPr>
    </w:p>
    <w:p w14:paraId="28EB27D1" w14:textId="77777777" w:rsidR="00534633" w:rsidRDefault="00534633" w:rsidP="00A753F5">
      <w:pPr>
        <w:pStyle w:val="Prothuvud"/>
      </w:pPr>
    </w:p>
    <w:p w14:paraId="7AAE3A51" w14:textId="77777777" w:rsidR="00C409DC" w:rsidRDefault="00C409DC" w:rsidP="00A753F5">
      <w:pPr>
        <w:pStyle w:val="Prothuvud"/>
      </w:pPr>
    </w:p>
    <w:p w14:paraId="3BFB111F" w14:textId="77777777" w:rsidR="003D6470" w:rsidRDefault="003D6470" w:rsidP="003D6470">
      <w:pPr>
        <w:pStyle w:val="Beslut"/>
      </w:pPr>
      <w:r>
        <w:t>Bilaga</w:t>
      </w:r>
    </w:p>
    <w:p w14:paraId="29CC9CE4" w14:textId="28BF76DB" w:rsidR="003D6470" w:rsidRDefault="003D6470" w:rsidP="003D6470">
      <w:pPr>
        <w:pStyle w:val="Prothuvud"/>
        <w:numPr>
          <w:ilvl w:val="0"/>
          <w:numId w:val="4"/>
        </w:numPr>
      </w:pPr>
      <w:r>
        <w:t>Lönerevision 202</w:t>
      </w:r>
      <w:r w:rsidR="00F7042C">
        <w:t>4 - Tidsplan</w:t>
      </w:r>
    </w:p>
    <w:p w14:paraId="670ADF56" w14:textId="77777777" w:rsidR="00C409DC" w:rsidRDefault="00C409DC" w:rsidP="00A753F5">
      <w:pPr>
        <w:pStyle w:val="Prothuvud"/>
      </w:pPr>
    </w:p>
    <w:p w14:paraId="169AC0AC" w14:textId="77777777" w:rsidR="00C409DC" w:rsidRDefault="00C409DC" w:rsidP="00A753F5">
      <w:pPr>
        <w:pStyle w:val="Prothuvud"/>
      </w:pPr>
    </w:p>
    <w:p w14:paraId="6E79377E" w14:textId="77777777" w:rsidR="00C409DC" w:rsidRDefault="00C409DC" w:rsidP="00A753F5">
      <w:pPr>
        <w:pStyle w:val="Prothuvud"/>
      </w:pPr>
    </w:p>
    <w:p w14:paraId="7278F138" w14:textId="77777777" w:rsidR="00C409DC" w:rsidRDefault="00C409DC" w:rsidP="00A753F5">
      <w:pPr>
        <w:pStyle w:val="Prothuvud"/>
      </w:pPr>
    </w:p>
    <w:p w14:paraId="1928739B" w14:textId="77777777" w:rsidR="00C409DC" w:rsidRDefault="00C409DC" w:rsidP="00A753F5">
      <w:pPr>
        <w:pStyle w:val="Prothuvud"/>
      </w:pPr>
    </w:p>
    <w:p w14:paraId="38CCE0A6" w14:textId="77777777" w:rsidR="00C409DC" w:rsidRDefault="00C409DC" w:rsidP="00A753F5">
      <w:pPr>
        <w:pStyle w:val="Prothuvud"/>
      </w:pPr>
    </w:p>
    <w:p w14:paraId="07D05AF5" w14:textId="77777777" w:rsidR="00C409DC" w:rsidRDefault="00C409DC" w:rsidP="00A753F5">
      <w:pPr>
        <w:pStyle w:val="Prothuvud"/>
      </w:pPr>
    </w:p>
    <w:p w14:paraId="6F2A7195" w14:textId="77777777" w:rsidR="00C409DC" w:rsidRDefault="00C409DC" w:rsidP="00A753F5">
      <w:pPr>
        <w:pStyle w:val="Prothuvud"/>
      </w:pPr>
    </w:p>
    <w:p w14:paraId="20B9BBFA" w14:textId="77777777" w:rsidR="00C409DC" w:rsidRDefault="00C409DC" w:rsidP="00A753F5">
      <w:pPr>
        <w:pStyle w:val="Prothuvud"/>
      </w:pPr>
    </w:p>
    <w:p w14:paraId="4810C082" w14:textId="77777777" w:rsidR="00C409DC" w:rsidRDefault="00C409DC" w:rsidP="00A753F5">
      <w:pPr>
        <w:pStyle w:val="Prothuvud"/>
      </w:pPr>
    </w:p>
    <w:p w14:paraId="76FF4B93" w14:textId="77777777" w:rsidR="00C409DC" w:rsidRDefault="00C409DC" w:rsidP="00A753F5">
      <w:pPr>
        <w:pStyle w:val="Prothuvud"/>
      </w:pPr>
    </w:p>
    <w:p w14:paraId="079E9B4C" w14:textId="77777777" w:rsidR="00C409DC" w:rsidRDefault="00C409DC" w:rsidP="00A753F5">
      <w:pPr>
        <w:pStyle w:val="Prothuvud"/>
      </w:pPr>
    </w:p>
    <w:p w14:paraId="4105B696" w14:textId="77777777" w:rsidR="00C409DC" w:rsidRDefault="00C409DC" w:rsidP="00A753F5">
      <w:pPr>
        <w:pStyle w:val="Prothuvud"/>
      </w:pPr>
    </w:p>
    <w:p w14:paraId="41417B15" w14:textId="77777777" w:rsidR="00C409DC" w:rsidRDefault="00C409DC" w:rsidP="00A753F5">
      <w:pPr>
        <w:pStyle w:val="Prothuvud"/>
      </w:pPr>
    </w:p>
    <w:p w14:paraId="271B3920" w14:textId="77777777" w:rsidR="00C409DC" w:rsidRDefault="00C409DC" w:rsidP="00A753F5">
      <w:pPr>
        <w:pStyle w:val="Prothuvud"/>
      </w:pPr>
    </w:p>
    <w:p w14:paraId="5E8C71AD" w14:textId="77777777" w:rsidR="00C409DC" w:rsidRDefault="00C409DC" w:rsidP="00A753F5">
      <w:pPr>
        <w:pStyle w:val="Prothuvud"/>
      </w:pPr>
    </w:p>
    <w:p w14:paraId="752A6EE8" w14:textId="77777777" w:rsidR="00C409DC" w:rsidRDefault="00C409DC" w:rsidP="00A753F5">
      <w:pPr>
        <w:pStyle w:val="Prothuvud"/>
      </w:pPr>
    </w:p>
    <w:p w14:paraId="75B35D3E" w14:textId="77777777" w:rsidR="00C409DC" w:rsidRDefault="00C409DC" w:rsidP="00A753F5">
      <w:pPr>
        <w:pStyle w:val="Prothuvud"/>
      </w:pPr>
    </w:p>
    <w:p w14:paraId="784AA8DE" w14:textId="77777777" w:rsidR="00C409DC" w:rsidRDefault="00C409DC" w:rsidP="00A753F5">
      <w:pPr>
        <w:pStyle w:val="Prothuvud"/>
      </w:pPr>
    </w:p>
    <w:p w14:paraId="41471E1E" w14:textId="77777777" w:rsidR="00C409DC" w:rsidRDefault="00C409DC" w:rsidP="00A753F5">
      <w:pPr>
        <w:pStyle w:val="Prothuvud"/>
      </w:pPr>
    </w:p>
    <w:p w14:paraId="2471EDA4" w14:textId="77777777" w:rsidR="00C409DC" w:rsidRDefault="00C409DC" w:rsidP="00A753F5">
      <w:pPr>
        <w:pStyle w:val="Prothuvud"/>
      </w:pPr>
    </w:p>
    <w:p w14:paraId="475B14D0" w14:textId="77777777" w:rsidR="003843AE" w:rsidRDefault="003843AE" w:rsidP="000D1F7D">
      <w:pPr>
        <w:pStyle w:val="Prothuvud"/>
      </w:pPr>
    </w:p>
    <w:p w14:paraId="1C9AC8D3" w14:textId="15C5264D" w:rsidR="000D1F7D" w:rsidRDefault="00616E92" w:rsidP="000D1F7D">
      <w:pPr>
        <w:pStyle w:val="Prothuvud"/>
      </w:pPr>
      <w:r>
        <w:lastRenderedPageBreak/>
        <w:t>Kyrkorådet</w:t>
      </w:r>
      <w:r>
        <w:tab/>
        <w:t>2024-03-05</w:t>
      </w:r>
      <w:r>
        <w:tab/>
        <w:t>§</w:t>
      </w:r>
      <w:r>
        <w:tab/>
        <w:t>28</w:t>
      </w:r>
      <w:r>
        <w:tab/>
        <w:t>sidan</w:t>
      </w:r>
      <w:r>
        <w:tab/>
        <w:t>13</w:t>
      </w:r>
    </w:p>
    <w:p w14:paraId="018E0859" w14:textId="77777777" w:rsidR="00C409DC" w:rsidRDefault="00C409DC" w:rsidP="00C409DC">
      <w:pPr>
        <w:pStyle w:val="Diarienr"/>
      </w:pPr>
      <w:r>
        <w:t>Diarienummer</w:t>
      </w:r>
      <w:r>
        <w:tab/>
        <w:t>P-2024-</w:t>
      </w:r>
    </w:p>
    <w:p w14:paraId="40E2F927" w14:textId="4EBF6099" w:rsidR="00C409DC" w:rsidRDefault="00B9401B" w:rsidP="00C409DC">
      <w:pPr>
        <w:pStyle w:val="renderubrik"/>
        <w:ind w:right="1100"/>
      </w:pPr>
      <w:r>
        <w:rPr>
          <w:rFonts w:cstheme="minorHAnsi"/>
        </w:rPr>
        <w:t>Möte med arbetsutskottet</w:t>
      </w:r>
      <w:r w:rsidR="0064375F">
        <w:rPr>
          <w:rFonts w:cstheme="minorHAnsi"/>
        </w:rPr>
        <w:t xml:space="preserve"> och förvaltare 19 mars kl. 16.00 och kl. 16.30</w:t>
      </w:r>
    </w:p>
    <w:p w14:paraId="5E7D1732" w14:textId="77777777" w:rsidR="00C409DC" w:rsidRDefault="00C409DC" w:rsidP="00C409DC">
      <w:pPr>
        <w:pStyle w:val="Beslut"/>
      </w:pPr>
      <w:r>
        <w:t>Kyrkorådets beslut</w:t>
      </w:r>
    </w:p>
    <w:p w14:paraId="3A2E8D56" w14:textId="77777777" w:rsidR="00F7042C" w:rsidRDefault="00F7042C" w:rsidP="00F7042C">
      <w:pPr>
        <w:pStyle w:val="Brdprotokoll"/>
      </w:pPr>
      <w:r>
        <w:t xml:space="preserve">Kyrkorådet beslutar att </w:t>
      </w:r>
      <w:r>
        <w:rPr>
          <w:szCs w:val="22"/>
        </w:rPr>
        <w:t>anteckna informationen till protokollet.</w:t>
      </w:r>
    </w:p>
    <w:p w14:paraId="7FEFD026" w14:textId="3C532FA4" w:rsidR="00C409DC" w:rsidRDefault="00C409DC" w:rsidP="00C409DC">
      <w:pPr>
        <w:pStyle w:val="Prothuvud"/>
      </w:pPr>
    </w:p>
    <w:p w14:paraId="2E112CBB" w14:textId="77777777" w:rsidR="00C409DC" w:rsidRDefault="00C409DC" w:rsidP="00C409DC">
      <w:pPr>
        <w:pStyle w:val="Brdprotokoll"/>
      </w:pPr>
    </w:p>
    <w:p w14:paraId="63EDBD33" w14:textId="77777777" w:rsidR="00C409DC" w:rsidRDefault="00C409DC" w:rsidP="00C409DC">
      <w:pPr>
        <w:pStyle w:val="Brdprotokoll"/>
      </w:pPr>
    </w:p>
    <w:p w14:paraId="481763BD" w14:textId="77777777" w:rsidR="00C409DC" w:rsidRDefault="00C409DC" w:rsidP="00C409DC">
      <w:pPr>
        <w:pStyle w:val="Prothuvud"/>
        <w:ind w:left="0"/>
      </w:pPr>
    </w:p>
    <w:p w14:paraId="71970D73" w14:textId="77777777" w:rsidR="00D919C5" w:rsidRDefault="00D919C5" w:rsidP="00D919C5">
      <w:pPr>
        <w:pStyle w:val="Beslut"/>
      </w:pPr>
      <w:r>
        <w:t>Ärendet</w:t>
      </w:r>
    </w:p>
    <w:p w14:paraId="4AEBE193" w14:textId="77777777" w:rsidR="00D919C5" w:rsidRDefault="00D919C5" w:rsidP="00D919C5">
      <w:pPr>
        <w:pStyle w:val="Brdprotokoll"/>
        <w:tabs>
          <w:tab w:val="left" w:pos="8910"/>
        </w:tabs>
        <w:ind w:right="830"/>
        <w:rPr>
          <w:szCs w:val="22"/>
        </w:rPr>
      </w:pPr>
      <w:r>
        <w:t xml:space="preserve">I samband med </w:t>
      </w:r>
      <w:r>
        <w:rPr>
          <w:szCs w:val="22"/>
        </w:rPr>
        <w:t>arbetsutskottets sammanträde 2024-03-19 kommer ett möte ske med pastoratets anlitade förvaltare av placerade medel för uppföljning av 2023. Pastoratets förvaltare är Handelsbanken och Söderberg &amp; partners.</w:t>
      </w:r>
    </w:p>
    <w:p w14:paraId="5639945A" w14:textId="77777777" w:rsidR="00D919C5" w:rsidRDefault="00D919C5" w:rsidP="00D919C5">
      <w:pPr>
        <w:pStyle w:val="Prothuvud"/>
      </w:pPr>
    </w:p>
    <w:p w14:paraId="3A6A299D" w14:textId="77777777" w:rsidR="000D1F7D" w:rsidRDefault="000D1F7D" w:rsidP="000D1F7D">
      <w:pPr>
        <w:pStyle w:val="Prothuvud"/>
      </w:pPr>
    </w:p>
    <w:p w14:paraId="15CB48CD" w14:textId="77777777" w:rsidR="000D1F7D" w:rsidRDefault="000D1F7D" w:rsidP="000D1F7D">
      <w:pPr>
        <w:pStyle w:val="Prothuvud"/>
      </w:pPr>
    </w:p>
    <w:p w14:paraId="32B48F01" w14:textId="77777777" w:rsidR="000D1F7D" w:rsidRDefault="000D1F7D" w:rsidP="000D1F7D">
      <w:pPr>
        <w:pStyle w:val="Prothuvud"/>
      </w:pPr>
    </w:p>
    <w:p w14:paraId="53DEEB7C" w14:textId="77777777" w:rsidR="000D1F7D" w:rsidRDefault="000D1F7D" w:rsidP="000D1F7D">
      <w:pPr>
        <w:pStyle w:val="Prothuvud"/>
      </w:pPr>
    </w:p>
    <w:p w14:paraId="7D6A1F8F" w14:textId="77777777" w:rsidR="00C409DC" w:rsidRDefault="00C409DC" w:rsidP="00C409DC">
      <w:pPr>
        <w:pStyle w:val="Prothuvud"/>
      </w:pPr>
    </w:p>
    <w:p w14:paraId="49EF9018" w14:textId="77777777" w:rsidR="00965495" w:rsidRDefault="00965495" w:rsidP="00C409DC">
      <w:pPr>
        <w:pStyle w:val="Prothuvud"/>
      </w:pPr>
    </w:p>
    <w:p w14:paraId="3BA3774B" w14:textId="77777777" w:rsidR="00965495" w:rsidRDefault="00965495" w:rsidP="00C409DC">
      <w:pPr>
        <w:pStyle w:val="Prothuvud"/>
      </w:pPr>
    </w:p>
    <w:p w14:paraId="51BE640B" w14:textId="77777777" w:rsidR="00965495" w:rsidRDefault="00965495" w:rsidP="00C409DC">
      <w:pPr>
        <w:pStyle w:val="Prothuvud"/>
      </w:pPr>
    </w:p>
    <w:p w14:paraId="58B3DE80" w14:textId="77777777" w:rsidR="007718FD" w:rsidRDefault="007718FD" w:rsidP="00C409DC">
      <w:pPr>
        <w:pStyle w:val="Prothuvud"/>
      </w:pPr>
    </w:p>
    <w:p w14:paraId="4BCF3176" w14:textId="77777777" w:rsidR="007718FD" w:rsidRDefault="007718FD" w:rsidP="00C409DC">
      <w:pPr>
        <w:pStyle w:val="Prothuvud"/>
      </w:pPr>
    </w:p>
    <w:p w14:paraId="6B49B605" w14:textId="77777777" w:rsidR="00C409DC" w:rsidRDefault="00C409DC" w:rsidP="00C409DC">
      <w:pPr>
        <w:pStyle w:val="Prothuvud"/>
      </w:pPr>
    </w:p>
    <w:p w14:paraId="05D8CE70" w14:textId="77777777" w:rsidR="00C409DC" w:rsidRDefault="00C409DC" w:rsidP="00C409DC">
      <w:pPr>
        <w:pStyle w:val="Prothuvud"/>
      </w:pPr>
    </w:p>
    <w:p w14:paraId="69745276" w14:textId="77777777" w:rsidR="00C409DC" w:rsidRDefault="00C409DC" w:rsidP="00C409DC">
      <w:pPr>
        <w:pStyle w:val="Prothuvud"/>
      </w:pPr>
    </w:p>
    <w:p w14:paraId="01913DE8" w14:textId="77777777" w:rsidR="00C409DC" w:rsidRDefault="00C409DC" w:rsidP="00A753F5">
      <w:pPr>
        <w:pStyle w:val="Prothuvud"/>
      </w:pPr>
    </w:p>
    <w:p w14:paraId="1BBE22D3" w14:textId="77777777" w:rsidR="007607A2" w:rsidRDefault="007607A2" w:rsidP="00A753F5">
      <w:pPr>
        <w:pStyle w:val="Prothuvud"/>
      </w:pPr>
    </w:p>
    <w:p w14:paraId="185A8A61" w14:textId="77777777" w:rsidR="007607A2" w:rsidRDefault="007607A2" w:rsidP="00A753F5">
      <w:pPr>
        <w:pStyle w:val="Prothuvud"/>
      </w:pPr>
    </w:p>
    <w:p w14:paraId="702073C8" w14:textId="77777777" w:rsidR="007607A2" w:rsidRDefault="007607A2" w:rsidP="00A753F5">
      <w:pPr>
        <w:pStyle w:val="Prothuvud"/>
      </w:pPr>
    </w:p>
    <w:p w14:paraId="24E73916" w14:textId="77777777" w:rsidR="007607A2" w:rsidRDefault="007607A2" w:rsidP="00A753F5">
      <w:pPr>
        <w:pStyle w:val="Prothuvud"/>
      </w:pPr>
    </w:p>
    <w:p w14:paraId="082F3153" w14:textId="77777777" w:rsidR="007607A2" w:rsidRDefault="007607A2" w:rsidP="00A753F5">
      <w:pPr>
        <w:pStyle w:val="Prothuvud"/>
      </w:pPr>
    </w:p>
    <w:p w14:paraId="0450E408" w14:textId="77777777" w:rsidR="007607A2" w:rsidRDefault="007607A2" w:rsidP="00A753F5">
      <w:pPr>
        <w:pStyle w:val="Prothuvud"/>
      </w:pPr>
    </w:p>
    <w:p w14:paraId="36E6B5FD" w14:textId="77777777" w:rsidR="007607A2" w:rsidRDefault="007607A2" w:rsidP="00A753F5">
      <w:pPr>
        <w:pStyle w:val="Prothuvud"/>
      </w:pPr>
    </w:p>
    <w:p w14:paraId="00B8DB43" w14:textId="77777777" w:rsidR="007607A2" w:rsidRDefault="007607A2" w:rsidP="00A753F5">
      <w:pPr>
        <w:pStyle w:val="Prothuvud"/>
      </w:pPr>
    </w:p>
    <w:p w14:paraId="3FC8FCB3" w14:textId="77777777" w:rsidR="007607A2" w:rsidRDefault="007607A2" w:rsidP="00A753F5">
      <w:pPr>
        <w:pStyle w:val="Prothuvud"/>
      </w:pPr>
    </w:p>
    <w:p w14:paraId="53DA5246" w14:textId="77777777" w:rsidR="007607A2" w:rsidRDefault="007607A2" w:rsidP="00A753F5">
      <w:pPr>
        <w:pStyle w:val="Prothuvud"/>
      </w:pPr>
    </w:p>
    <w:p w14:paraId="4B2D2FCF" w14:textId="77777777" w:rsidR="00950E5A" w:rsidRDefault="00950E5A" w:rsidP="000D1F7D">
      <w:pPr>
        <w:pStyle w:val="Prothuvud"/>
      </w:pPr>
    </w:p>
    <w:p w14:paraId="35F32580" w14:textId="77777777" w:rsidR="003843AE" w:rsidRDefault="003843AE" w:rsidP="000D1F7D">
      <w:pPr>
        <w:pStyle w:val="Prothuvud"/>
      </w:pPr>
    </w:p>
    <w:p w14:paraId="4CE569C8" w14:textId="77777777" w:rsidR="003843AE" w:rsidRDefault="003843AE" w:rsidP="000D1F7D">
      <w:pPr>
        <w:pStyle w:val="Prothuvud"/>
      </w:pPr>
    </w:p>
    <w:p w14:paraId="1E7CE5F6" w14:textId="1E26ADC7" w:rsidR="000D1F7D" w:rsidRDefault="00616E92" w:rsidP="000D1F7D">
      <w:pPr>
        <w:pStyle w:val="Prothuvud"/>
      </w:pPr>
      <w:r>
        <w:lastRenderedPageBreak/>
        <w:t>Kyrkorådet</w:t>
      </w:r>
      <w:r>
        <w:tab/>
        <w:t>2024-03-05</w:t>
      </w:r>
      <w:r>
        <w:tab/>
        <w:t>§</w:t>
      </w:r>
      <w:r>
        <w:tab/>
        <w:t>29</w:t>
      </w:r>
      <w:r>
        <w:tab/>
        <w:t>sidan</w:t>
      </w:r>
      <w:r>
        <w:tab/>
        <w:t>14</w:t>
      </w:r>
    </w:p>
    <w:p w14:paraId="388ED254" w14:textId="77777777" w:rsidR="000D1F7D" w:rsidRDefault="000D1F7D" w:rsidP="000D1F7D">
      <w:pPr>
        <w:pStyle w:val="Diarienr"/>
      </w:pPr>
      <w:r>
        <w:t>Diarienummer</w:t>
      </w:r>
      <w:r>
        <w:tab/>
        <w:t>P-2024-</w:t>
      </w:r>
    </w:p>
    <w:p w14:paraId="6820C1AE" w14:textId="7D735736" w:rsidR="00A753F5" w:rsidRDefault="0064375F" w:rsidP="00A753F5">
      <w:pPr>
        <w:pStyle w:val="renderubrik"/>
        <w:ind w:right="1100"/>
      </w:pPr>
      <w:r>
        <w:t xml:space="preserve">Pastorsadjunkt till Trångsund </w:t>
      </w:r>
      <w:r w:rsidR="003B59E9">
        <w:t>Skogås församling</w:t>
      </w:r>
    </w:p>
    <w:p w14:paraId="4BB311D8" w14:textId="77777777" w:rsidR="00A753F5" w:rsidRDefault="00A753F5" w:rsidP="00A753F5">
      <w:pPr>
        <w:pStyle w:val="Beslut"/>
      </w:pPr>
      <w:r>
        <w:t>Kyrkorådets beslut</w:t>
      </w:r>
    </w:p>
    <w:p w14:paraId="18A5CBC0" w14:textId="77777777" w:rsidR="00950E5A" w:rsidRDefault="00950E5A" w:rsidP="00950E5A">
      <w:pPr>
        <w:pStyle w:val="Brdprotokoll"/>
      </w:pPr>
      <w:r>
        <w:t xml:space="preserve">Kyrkorådet beslutar att </w:t>
      </w:r>
      <w:r>
        <w:rPr>
          <w:szCs w:val="22"/>
        </w:rPr>
        <w:t>anteckna informationen till protokollet.</w:t>
      </w:r>
    </w:p>
    <w:p w14:paraId="690AD3B1" w14:textId="77777777" w:rsidR="000D1F7D" w:rsidRDefault="000D1F7D" w:rsidP="00A753F5">
      <w:pPr>
        <w:pStyle w:val="Brdprotokoll"/>
        <w:tabs>
          <w:tab w:val="left" w:pos="993"/>
        </w:tabs>
        <w:ind w:right="1100"/>
        <w:rPr>
          <w:szCs w:val="22"/>
        </w:rPr>
      </w:pPr>
    </w:p>
    <w:p w14:paraId="1B461DF9" w14:textId="77777777" w:rsidR="00862150" w:rsidRDefault="00862150" w:rsidP="00862150">
      <w:pPr>
        <w:pStyle w:val="Beslut"/>
      </w:pPr>
      <w:r>
        <w:t>Ärendet</w:t>
      </w:r>
    </w:p>
    <w:p w14:paraId="6BF8A7FB" w14:textId="77777777" w:rsidR="00862150" w:rsidRDefault="00862150" w:rsidP="00862150">
      <w:pPr>
        <w:pStyle w:val="Brdprotokoll"/>
      </w:pPr>
      <w:r>
        <w:t xml:space="preserve">Under ett års tid fram till juni 2025 kommer pastorsadjunkt Caroline Brorsson till Trångsund-Skogås församling. </w:t>
      </w:r>
      <w:r w:rsidRPr="00DE6A84">
        <w:t>Pastorsadjunktens tjänstgöring efter prästvigning är ett introduktionsår som avser att erbjuda pastorsadjunkten en god introduktion och ett successivt växande in i rollen som präst i Svenska kyrkan.</w:t>
      </w:r>
      <w:r>
        <w:t xml:space="preserve"> </w:t>
      </w:r>
      <w:r w:rsidRPr="00DE6A84">
        <w:t>Pastorsadjunkten uppehåller ingen ordinarie tjänst, utan är en extra resurs i församlingen.</w:t>
      </w:r>
    </w:p>
    <w:p w14:paraId="3D512FCF" w14:textId="77777777" w:rsidR="00862150" w:rsidRDefault="00862150" w:rsidP="00862150">
      <w:pPr>
        <w:pStyle w:val="Brdprotokoll"/>
      </w:pPr>
      <w:r w:rsidRPr="00DE6A84">
        <w:t>Stiftsorganisationen är arbetsgivare med arbetsgivaransvar för pastorsadjunkten och tillser att de har rätt grundförutsättningar, dvs att schema görs och lön erhålls samt att det finns kontaktperson som följer upp arbetet på stiftet. Församlingen är arbetsledare och ska se till att det dagliga arbetet utförs på ett säkert sätt och i en god arbetsmiljö.</w:t>
      </w:r>
    </w:p>
    <w:p w14:paraId="6EA3FA21" w14:textId="77777777" w:rsidR="00862150" w:rsidRDefault="00862150" w:rsidP="00862150">
      <w:pPr>
        <w:pStyle w:val="Prothuvud"/>
      </w:pPr>
    </w:p>
    <w:p w14:paraId="23BFAD57" w14:textId="77777777" w:rsidR="00862150" w:rsidRDefault="00862150" w:rsidP="00862150">
      <w:pPr>
        <w:pStyle w:val="Prothuvud"/>
      </w:pPr>
    </w:p>
    <w:p w14:paraId="0B69A512" w14:textId="77777777" w:rsidR="00862150" w:rsidRDefault="00862150" w:rsidP="00862150">
      <w:pPr>
        <w:pStyle w:val="Prothuvud"/>
      </w:pPr>
    </w:p>
    <w:p w14:paraId="6EEE5B6F" w14:textId="77777777" w:rsidR="00862150" w:rsidRDefault="00862150" w:rsidP="00862150">
      <w:pPr>
        <w:pStyle w:val="Prothuvud"/>
      </w:pPr>
    </w:p>
    <w:p w14:paraId="49369E7F" w14:textId="77777777" w:rsidR="00862150" w:rsidRDefault="00862150" w:rsidP="00862150">
      <w:pPr>
        <w:pStyle w:val="Beslut"/>
      </w:pPr>
      <w:r>
        <w:t>Bilaga</w:t>
      </w:r>
    </w:p>
    <w:p w14:paraId="4F6B3AA3" w14:textId="77777777" w:rsidR="00862150" w:rsidRDefault="00862150" w:rsidP="00862150">
      <w:pPr>
        <w:pStyle w:val="Prothuvud"/>
        <w:numPr>
          <w:ilvl w:val="0"/>
          <w:numId w:val="4"/>
        </w:numPr>
      </w:pPr>
      <w:r>
        <w:t xml:space="preserve">Till kyrkoherde och kyrkoråd i Huddinge pastorat samt </w:t>
      </w:r>
      <w:r>
        <w:br/>
        <w:t>församlingsrådet i Trångsund Skogås. 2024-02-14.</w:t>
      </w:r>
    </w:p>
    <w:p w14:paraId="75BCC404" w14:textId="77777777" w:rsidR="00480E83" w:rsidRPr="000D1F7D" w:rsidRDefault="00480E83" w:rsidP="00480E83">
      <w:pPr>
        <w:pStyle w:val="Brdprotokoll"/>
        <w:ind w:left="0"/>
      </w:pPr>
    </w:p>
    <w:p w14:paraId="2E16F3BC" w14:textId="5168315C" w:rsidR="000D1F7D" w:rsidRDefault="008249FF" w:rsidP="000D1F7D">
      <w:pPr>
        <w:pStyle w:val="Prothuvud"/>
        <w:spacing w:after="120"/>
      </w:pPr>
      <w:r>
        <w:rPr>
          <w:u w:val="single"/>
        </w:rPr>
        <w:br/>
      </w:r>
    </w:p>
    <w:p w14:paraId="69051EDA" w14:textId="419151EE" w:rsidR="005F4F66" w:rsidRDefault="005F4F66" w:rsidP="000D1F7D">
      <w:pPr>
        <w:pStyle w:val="Prothuvud"/>
      </w:pPr>
    </w:p>
    <w:p w14:paraId="0B423FC6" w14:textId="77777777" w:rsidR="003B59E9" w:rsidRDefault="003B59E9" w:rsidP="000D1F7D">
      <w:pPr>
        <w:pStyle w:val="Prothuvud"/>
      </w:pPr>
    </w:p>
    <w:p w14:paraId="03FEE302" w14:textId="77777777" w:rsidR="003B59E9" w:rsidRDefault="003B59E9" w:rsidP="000D1F7D">
      <w:pPr>
        <w:pStyle w:val="Prothuvud"/>
      </w:pPr>
    </w:p>
    <w:p w14:paraId="0C1D0534" w14:textId="77777777" w:rsidR="003B59E9" w:rsidRDefault="003B59E9" w:rsidP="000D1F7D">
      <w:pPr>
        <w:pStyle w:val="Prothuvud"/>
      </w:pPr>
    </w:p>
    <w:p w14:paraId="2533AC69" w14:textId="77777777" w:rsidR="003B59E9" w:rsidRDefault="003B59E9" w:rsidP="000D1F7D">
      <w:pPr>
        <w:pStyle w:val="Prothuvud"/>
      </w:pPr>
    </w:p>
    <w:p w14:paraId="5FF09CDC" w14:textId="77777777" w:rsidR="003B59E9" w:rsidRDefault="003B59E9" w:rsidP="000D1F7D">
      <w:pPr>
        <w:pStyle w:val="Prothuvud"/>
      </w:pPr>
    </w:p>
    <w:p w14:paraId="2397EBC1" w14:textId="77777777" w:rsidR="003B59E9" w:rsidRDefault="003B59E9" w:rsidP="000D1F7D">
      <w:pPr>
        <w:pStyle w:val="Prothuvud"/>
      </w:pPr>
    </w:p>
    <w:p w14:paraId="19C1D494" w14:textId="77777777" w:rsidR="003B59E9" w:rsidRDefault="003B59E9" w:rsidP="000D1F7D">
      <w:pPr>
        <w:pStyle w:val="Prothuvud"/>
      </w:pPr>
    </w:p>
    <w:p w14:paraId="239344EC" w14:textId="77777777" w:rsidR="003B59E9" w:rsidRDefault="003B59E9" w:rsidP="000D1F7D">
      <w:pPr>
        <w:pStyle w:val="Prothuvud"/>
      </w:pPr>
    </w:p>
    <w:p w14:paraId="028C32CB" w14:textId="77777777" w:rsidR="003B59E9" w:rsidRDefault="003B59E9" w:rsidP="000D1F7D">
      <w:pPr>
        <w:pStyle w:val="Prothuvud"/>
      </w:pPr>
    </w:p>
    <w:p w14:paraId="2DF2716B" w14:textId="77777777" w:rsidR="003B59E9" w:rsidRDefault="003B59E9" w:rsidP="000D1F7D">
      <w:pPr>
        <w:pStyle w:val="Prothuvud"/>
      </w:pPr>
    </w:p>
    <w:p w14:paraId="1D72D0DF" w14:textId="77777777" w:rsidR="003B59E9" w:rsidRDefault="003B59E9" w:rsidP="000D1F7D">
      <w:pPr>
        <w:pStyle w:val="Prothuvud"/>
      </w:pPr>
    </w:p>
    <w:p w14:paraId="6640609F" w14:textId="77777777" w:rsidR="003B59E9" w:rsidRDefault="003B59E9" w:rsidP="000D1F7D">
      <w:pPr>
        <w:pStyle w:val="Prothuvud"/>
      </w:pPr>
    </w:p>
    <w:p w14:paraId="32339BD9" w14:textId="77777777" w:rsidR="003843AE" w:rsidRDefault="003843AE" w:rsidP="003B59E9">
      <w:pPr>
        <w:pStyle w:val="Prothuvud"/>
      </w:pPr>
    </w:p>
    <w:p w14:paraId="6927DC61" w14:textId="45E30B41" w:rsidR="003B59E9" w:rsidRDefault="00616E92" w:rsidP="003B59E9">
      <w:pPr>
        <w:pStyle w:val="Prothuvud"/>
      </w:pPr>
      <w:r>
        <w:lastRenderedPageBreak/>
        <w:t>Kyrkorådet</w:t>
      </w:r>
      <w:r>
        <w:tab/>
        <w:t>2024-03-05</w:t>
      </w:r>
      <w:r>
        <w:tab/>
        <w:t>§</w:t>
      </w:r>
      <w:r>
        <w:tab/>
        <w:t>30</w:t>
      </w:r>
      <w:r>
        <w:tab/>
        <w:t>sidan</w:t>
      </w:r>
      <w:r>
        <w:tab/>
        <w:t>15</w:t>
      </w:r>
    </w:p>
    <w:p w14:paraId="393E6675" w14:textId="77777777" w:rsidR="003B59E9" w:rsidRDefault="003B59E9" w:rsidP="003B59E9">
      <w:pPr>
        <w:pStyle w:val="Diarienr"/>
      </w:pPr>
      <w:r>
        <w:t>Diarienummer</w:t>
      </w:r>
      <w:r>
        <w:tab/>
        <w:t>P-2024-</w:t>
      </w:r>
    </w:p>
    <w:p w14:paraId="29ED5B97" w14:textId="50D5B825" w:rsidR="003B59E9" w:rsidRDefault="0057645A" w:rsidP="003B59E9">
      <w:pPr>
        <w:pStyle w:val="renderubrik"/>
        <w:ind w:right="1100"/>
      </w:pPr>
      <w:r>
        <w:t>Nästa steg i arbetet med prästgårdsmarken</w:t>
      </w:r>
    </w:p>
    <w:p w14:paraId="11DF7578" w14:textId="77777777" w:rsidR="003B59E9" w:rsidRDefault="003B59E9" w:rsidP="003B59E9">
      <w:pPr>
        <w:pStyle w:val="Beslut"/>
      </w:pPr>
      <w:r>
        <w:t>Kyrkorådets beslut</w:t>
      </w:r>
    </w:p>
    <w:p w14:paraId="7E40ACF7" w14:textId="77777777" w:rsidR="00862150" w:rsidRDefault="00862150" w:rsidP="00862150">
      <w:pPr>
        <w:pStyle w:val="Brdprotokoll"/>
      </w:pPr>
      <w:r>
        <w:t xml:space="preserve">Kyrkorådet beslutar att </w:t>
      </w:r>
      <w:r>
        <w:rPr>
          <w:szCs w:val="22"/>
        </w:rPr>
        <w:t>anteckna informationen till protokollet.</w:t>
      </w:r>
    </w:p>
    <w:p w14:paraId="44AA2641" w14:textId="1ACE7A90" w:rsidR="003B59E9" w:rsidRDefault="003B59E9" w:rsidP="003B59E9">
      <w:pPr>
        <w:pStyle w:val="Brdprotokoll"/>
        <w:tabs>
          <w:tab w:val="left" w:pos="993"/>
        </w:tabs>
        <w:ind w:right="1100"/>
        <w:rPr>
          <w:szCs w:val="22"/>
        </w:rPr>
      </w:pPr>
    </w:p>
    <w:p w14:paraId="4E8A6527" w14:textId="77777777" w:rsidR="003B59E9" w:rsidRDefault="003B59E9" w:rsidP="003B59E9">
      <w:pPr>
        <w:pStyle w:val="Brdprotokoll"/>
        <w:tabs>
          <w:tab w:val="left" w:pos="993"/>
        </w:tabs>
        <w:ind w:right="1100"/>
        <w:rPr>
          <w:szCs w:val="22"/>
        </w:rPr>
      </w:pPr>
    </w:p>
    <w:p w14:paraId="77024C4C" w14:textId="77777777" w:rsidR="00491326" w:rsidRDefault="00491326" w:rsidP="00491326">
      <w:pPr>
        <w:pStyle w:val="Beslut"/>
      </w:pPr>
      <w:r>
        <w:t>Ärendet</w:t>
      </w:r>
    </w:p>
    <w:p w14:paraId="2E3603C9" w14:textId="1DD381C9" w:rsidR="00491326" w:rsidRDefault="00491326" w:rsidP="00491326">
      <w:pPr>
        <w:pStyle w:val="Brdprotokoll"/>
      </w:pPr>
      <w:r>
        <w:t xml:space="preserve">Kyrkorådet samtalade kring de nya skisserna för bostäder på prästgårdsmarken samt Tyréns utlåtande gällande kulturmiljön. Arbetsutskottet avser att möta kyrkans fastighetssamverkan för samråd samt att ett uppföljningsmöte med kommunen genomförs. </w:t>
      </w:r>
    </w:p>
    <w:p w14:paraId="693C1075" w14:textId="77777777" w:rsidR="00491326" w:rsidRDefault="00491326" w:rsidP="00491326">
      <w:pPr>
        <w:pStyle w:val="Prothuvud"/>
      </w:pPr>
    </w:p>
    <w:p w14:paraId="40503B8F" w14:textId="77777777" w:rsidR="00491326" w:rsidRDefault="00491326" w:rsidP="00491326">
      <w:pPr>
        <w:pStyle w:val="Prothuvud"/>
      </w:pPr>
    </w:p>
    <w:p w14:paraId="6109BBBB" w14:textId="77777777" w:rsidR="00491326" w:rsidRDefault="00491326" w:rsidP="00491326">
      <w:pPr>
        <w:pStyle w:val="Prothuvud"/>
      </w:pPr>
    </w:p>
    <w:p w14:paraId="4D73EC85" w14:textId="77777777" w:rsidR="00491326" w:rsidRDefault="00491326" w:rsidP="00491326">
      <w:pPr>
        <w:pStyle w:val="Prothuvud"/>
      </w:pPr>
    </w:p>
    <w:p w14:paraId="73458042" w14:textId="77777777" w:rsidR="00491326" w:rsidRDefault="00491326" w:rsidP="00491326">
      <w:pPr>
        <w:pStyle w:val="Beslut"/>
      </w:pPr>
      <w:r>
        <w:t>Bilaga</w:t>
      </w:r>
    </w:p>
    <w:p w14:paraId="4C564AED" w14:textId="77777777" w:rsidR="00491326" w:rsidRDefault="00491326" w:rsidP="00491326">
      <w:pPr>
        <w:pStyle w:val="Prothuvud"/>
        <w:numPr>
          <w:ilvl w:val="0"/>
          <w:numId w:val="4"/>
        </w:numPr>
      </w:pPr>
      <w:r>
        <w:t>Prästgårdsmarken skisser 20231211</w:t>
      </w:r>
    </w:p>
    <w:p w14:paraId="2585561E" w14:textId="77777777" w:rsidR="00491326" w:rsidRDefault="00491326" w:rsidP="00491326">
      <w:pPr>
        <w:pStyle w:val="Prothuvud"/>
        <w:numPr>
          <w:ilvl w:val="0"/>
          <w:numId w:val="4"/>
        </w:numPr>
      </w:pPr>
      <w:r>
        <w:t>Prästgårdsbacken reviderat utlåtande om kulturmiljön</w:t>
      </w:r>
    </w:p>
    <w:p w14:paraId="07458595" w14:textId="77777777" w:rsidR="00491326" w:rsidRDefault="00491326" w:rsidP="00491326">
      <w:pPr>
        <w:pStyle w:val="Prothuvud"/>
      </w:pPr>
    </w:p>
    <w:p w14:paraId="10A10246" w14:textId="77777777" w:rsidR="003B59E9" w:rsidRPr="000D1F7D" w:rsidRDefault="003B59E9" w:rsidP="003B59E9">
      <w:pPr>
        <w:pStyle w:val="Brdprotokoll"/>
        <w:ind w:left="0"/>
      </w:pPr>
    </w:p>
    <w:p w14:paraId="0BE0EB23" w14:textId="77777777" w:rsidR="003B59E9" w:rsidRDefault="003B59E9" w:rsidP="003B59E9">
      <w:pPr>
        <w:pStyle w:val="Prothuvud"/>
        <w:spacing w:after="120"/>
      </w:pPr>
      <w:r>
        <w:rPr>
          <w:u w:val="single"/>
        </w:rPr>
        <w:br/>
      </w:r>
    </w:p>
    <w:p w14:paraId="5E4DC914" w14:textId="77777777" w:rsidR="003B59E9" w:rsidRDefault="003B59E9" w:rsidP="000D1F7D">
      <w:pPr>
        <w:pStyle w:val="Prothuvud"/>
      </w:pPr>
    </w:p>
    <w:p w14:paraId="04F5D593" w14:textId="77777777" w:rsidR="008249FF" w:rsidRDefault="008249FF" w:rsidP="009E5B0E">
      <w:pPr>
        <w:pStyle w:val="Prothuvud"/>
      </w:pPr>
    </w:p>
    <w:p w14:paraId="180EEA1A" w14:textId="77777777" w:rsidR="000D1F7D" w:rsidRDefault="000D1F7D" w:rsidP="005C118A">
      <w:pPr>
        <w:pStyle w:val="Prothuvud"/>
      </w:pPr>
    </w:p>
    <w:p w14:paraId="631F82D4" w14:textId="77777777" w:rsidR="000D1F7D" w:rsidRDefault="000D1F7D" w:rsidP="005C118A">
      <w:pPr>
        <w:pStyle w:val="Prothuvud"/>
      </w:pPr>
    </w:p>
    <w:p w14:paraId="2F882FFB" w14:textId="77777777" w:rsidR="000D1F7D" w:rsidRDefault="000D1F7D" w:rsidP="005C118A">
      <w:pPr>
        <w:pStyle w:val="Prothuvud"/>
      </w:pPr>
    </w:p>
    <w:p w14:paraId="659ED184" w14:textId="77777777" w:rsidR="000D1F7D" w:rsidRDefault="000D1F7D" w:rsidP="005C118A">
      <w:pPr>
        <w:pStyle w:val="Prothuvud"/>
      </w:pPr>
    </w:p>
    <w:p w14:paraId="4AA2489C" w14:textId="77777777" w:rsidR="000D1F7D" w:rsidRDefault="000D1F7D" w:rsidP="005C118A">
      <w:pPr>
        <w:pStyle w:val="Prothuvud"/>
      </w:pPr>
    </w:p>
    <w:p w14:paraId="7AF350AD" w14:textId="77777777" w:rsidR="000D1F7D" w:rsidRDefault="000D1F7D" w:rsidP="005C118A">
      <w:pPr>
        <w:pStyle w:val="Prothuvud"/>
      </w:pPr>
    </w:p>
    <w:p w14:paraId="1BE7BD1F" w14:textId="77777777" w:rsidR="000D1F7D" w:rsidRDefault="000D1F7D" w:rsidP="005C118A">
      <w:pPr>
        <w:pStyle w:val="Prothuvud"/>
      </w:pPr>
    </w:p>
    <w:p w14:paraId="0A15F264" w14:textId="77777777" w:rsidR="000D1F7D" w:rsidRDefault="000D1F7D" w:rsidP="005C118A">
      <w:pPr>
        <w:pStyle w:val="Prothuvud"/>
      </w:pPr>
    </w:p>
    <w:p w14:paraId="3D10A5E5" w14:textId="77777777" w:rsidR="000D1F7D" w:rsidRDefault="000D1F7D" w:rsidP="005C118A">
      <w:pPr>
        <w:pStyle w:val="Prothuvud"/>
      </w:pPr>
    </w:p>
    <w:p w14:paraId="543E3C04" w14:textId="77777777" w:rsidR="000D1F7D" w:rsidRDefault="000D1F7D" w:rsidP="005C118A">
      <w:pPr>
        <w:pStyle w:val="Prothuvud"/>
      </w:pPr>
    </w:p>
    <w:p w14:paraId="48AED7FF" w14:textId="77777777" w:rsidR="000D1F7D" w:rsidRDefault="000D1F7D" w:rsidP="005C118A">
      <w:pPr>
        <w:pStyle w:val="Prothuvud"/>
      </w:pPr>
    </w:p>
    <w:p w14:paraId="20473668" w14:textId="77777777" w:rsidR="000D1F7D" w:rsidRDefault="000D1F7D" w:rsidP="005C118A">
      <w:pPr>
        <w:pStyle w:val="Prothuvud"/>
      </w:pPr>
    </w:p>
    <w:p w14:paraId="60D468C7" w14:textId="77777777" w:rsidR="000D1F7D" w:rsidRDefault="000D1F7D" w:rsidP="005C118A">
      <w:pPr>
        <w:pStyle w:val="Prothuvud"/>
      </w:pPr>
    </w:p>
    <w:p w14:paraId="4200A77C" w14:textId="77777777" w:rsidR="000D1F7D" w:rsidRDefault="000D1F7D" w:rsidP="005C118A">
      <w:pPr>
        <w:pStyle w:val="Prothuvud"/>
      </w:pPr>
    </w:p>
    <w:p w14:paraId="23B76D6F" w14:textId="77777777" w:rsidR="003843AE" w:rsidRDefault="003843AE" w:rsidP="00616E92">
      <w:pPr>
        <w:pStyle w:val="Prothuvud"/>
      </w:pPr>
    </w:p>
    <w:p w14:paraId="7E00139D" w14:textId="7DCC5A76" w:rsidR="003E2F81" w:rsidRDefault="00616E92" w:rsidP="00616E92">
      <w:pPr>
        <w:pStyle w:val="Prothuvud"/>
      </w:pPr>
      <w:r>
        <w:lastRenderedPageBreak/>
        <w:t>Kyrkorådet</w:t>
      </w:r>
      <w:r>
        <w:tab/>
        <w:t>2024-03-05</w:t>
      </w:r>
      <w:r>
        <w:tab/>
        <w:t>§</w:t>
      </w:r>
      <w:r>
        <w:tab/>
        <w:t>31</w:t>
      </w:r>
      <w:r>
        <w:tab/>
        <w:t>sidan</w:t>
      </w:r>
      <w:r>
        <w:tab/>
        <w:t>16</w:t>
      </w:r>
    </w:p>
    <w:p w14:paraId="63FD6565" w14:textId="77777777" w:rsidR="003E2F81" w:rsidRDefault="003E2F81" w:rsidP="003E2F81">
      <w:pPr>
        <w:pStyle w:val="Diarienr"/>
      </w:pPr>
      <w:r>
        <w:t>Diarienummer</w:t>
      </w:r>
      <w:r>
        <w:tab/>
        <w:t>P-2024-</w:t>
      </w:r>
    </w:p>
    <w:p w14:paraId="0B27BB2C" w14:textId="77777777" w:rsidR="003E2F81" w:rsidRDefault="003E2F81" w:rsidP="003E2F81">
      <w:pPr>
        <w:pStyle w:val="renderubrik"/>
        <w:ind w:right="1100"/>
      </w:pPr>
      <w:r>
        <w:t>Ett första möte med Tyréns AB</w:t>
      </w:r>
    </w:p>
    <w:p w14:paraId="0E44348B" w14:textId="77777777" w:rsidR="003E2F81" w:rsidRDefault="003E2F81" w:rsidP="003E2F81">
      <w:pPr>
        <w:pStyle w:val="Beslut"/>
      </w:pPr>
      <w:r>
        <w:t>Kyrkorådets beslut</w:t>
      </w:r>
    </w:p>
    <w:p w14:paraId="6548A88F" w14:textId="77777777" w:rsidR="009922E5" w:rsidRDefault="009922E5" w:rsidP="009922E5">
      <w:pPr>
        <w:pStyle w:val="Brdprotokoll"/>
      </w:pPr>
      <w:r>
        <w:t xml:space="preserve">Kyrkorådet beslutar att </w:t>
      </w:r>
      <w:r>
        <w:rPr>
          <w:szCs w:val="22"/>
        </w:rPr>
        <w:t>anteckna informationen till protokollet.</w:t>
      </w:r>
    </w:p>
    <w:p w14:paraId="4CDEE429" w14:textId="77777777" w:rsidR="003E2F81" w:rsidRDefault="003E2F81" w:rsidP="003E2F81">
      <w:pPr>
        <w:pStyle w:val="Brdprotokoll"/>
        <w:tabs>
          <w:tab w:val="left" w:pos="993"/>
        </w:tabs>
        <w:ind w:right="1100"/>
        <w:rPr>
          <w:szCs w:val="22"/>
        </w:rPr>
      </w:pPr>
    </w:p>
    <w:p w14:paraId="658A344E" w14:textId="77777777" w:rsidR="00075468" w:rsidRDefault="00075468" w:rsidP="00075468">
      <w:pPr>
        <w:pStyle w:val="Beslut"/>
      </w:pPr>
      <w:r>
        <w:t>Ärendet</w:t>
      </w:r>
    </w:p>
    <w:p w14:paraId="020574B3" w14:textId="5CB7DB07" w:rsidR="00075468" w:rsidRDefault="00075468" w:rsidP="00075468">
      <w:pPr>
        <w:pStyle w:val="Brdprotokoll"/>
      </w:pPr>
      <w:r>
        <w:t xml:space="preserve">Arbetsutskottet har samtalat kring möjliga datum för att möta Tyréns angående den utvecklingsstrategi pastoratet vill ta fram inför att bebygga prästgårdsmarken. Förslagsvis vid arbetsutskottets nästkommande möte den 19 mars. </w:t>
      </w:r>
    </w:p>
    <w:p w14:paraId="265A9AC5" w14:textId="77777777" w:rsidR="00075468" w:rsidRDefault="00075468" w:rsidP="00075468">
      <w:pPr>
        <w:pStyle w:val="Prothuvud"/>
      </w:pPr>
    </w:p>
    <w:p w14:paraId="7CF043B1" w14:textId="77777777" w:rsidR="00075468" w:rsidRDefault="00075468" w:rsidP="00075468">
      <w:pPr>
        <w:pStyle w:val="Prothuvud"/>
      </w:pPr>
    </w:p>
    <w:p w14:paraId="2861E320" w14:textId="77777777" w:rsidR="00075468" w:rsidRDefault="00075468" w:rsidP="00075468">
      <w:pPr>
        <w:pStyle w:val="Prothuvud"/>
      </w:pPr>
    </w:p>
    <w:p w14:paraId="4E5305FC" w14:textId="77777777" w:rsidR="00075468" w:rsidRDefault="00075468" w:rsidP="00075468">
      <w:pPr>
        <w:pStyle w:val="Prothuvud"/>
      </w:pPr>
      <w:r>
        <w:br/>
      </w:r>
      <w:r>
        <w:br/>
      </w:r>
    </w:p>
    <w:p w14:paraId="621979B3" w14:textId="77777777" w:rsidR="00075468" w:rsidRDefault="00075468" w:rsidP="00075468">
      <w:pPr>
        <w:pStyle w:val="Beslut"/>
      </w:pPr>
      <w:r>
        <w:t>Bilaga</w:t>
      </w:r>
    </w:p>
    <w:p w14:paraId="065EAA1D" w14:textId="77777777" w:rsidR="00075468" w:rsidRDefault="00075468" w:rsidP="00075468">
      <w:pPr>
        <w:pStyle w:val="Prothuvud"/>
        <w:numPr>
          <w:ilvl w:val="0"/>
          <w:numId w:val="4"/>
        </w:numPr>
      </w:pPr>
      <w:r>
        <w:t>Frågor till Tyréns AB gällande prästgårdsmarken 2023-11-23</w:t>
      </w:r>
    </w:p>
    <w:p w14:paraId="78B0C517" w14:textId="77777777" w:rsidR="00075468" w:rsidRDefault="00075468" w:rsidP="00075468">
      <w:pPr>
        <w:pStyle w:val="Prothuvud"/>
      </w:pPr>
    </w:p>
    <w:p w14:paraId="4F80F98D" w14:textId="77777777" w:rsidR="003E2F81" w:rsidRDefault="003E2F81" w:rsidP="003E2F81">
      <w:pPr>
        <w:pStyle w:val="Prothuvud"/>
      </w:pPr>
    </w:p>
    <w:p w14:paraId="6C0FAF80" w14:textId="77777777" w:rsidR="003E2F81" w:rsidRDefault="003E2F81" w:rsidP="003E2F81">
      <w:pPr>
        <w:pStyle w:val="Prothuvud"/>
      </w:pPr>
    </w:p>
    <w:p w14:paraId="382A7F6B" w14:textId="77777777" w:rsidR="003E2F81" w:rsidRDefault="003E2F81" w:rsidP="003E2F81">
      <w:pPr>
        <w:pStyle w:val="Prothuvud"/>
      </w:pPr>
    </w:p>
    <w:p w14:paraId="757BA981" w14:textId="77777777" w:rsidR="003E2F81" w:rsidRDefault="003E2F81" w:rsidP="003E2F81">
      <w:pPr>
        <w:pStyle w:val="Prothuvud"/>
      </w:pPr>
    </w:p>
    <w:p w14:paraId="643D44DA" w14:textId="77777777" w:rsidR="003E2F81" w:rsidRDefault="003E2F81" w:rsidP="003E2F81">
      <w:pPr>
        <w:pStyle w:val="Prothuvud"/>
      </w:pPr>
    </w:p>
    <w:p w14:paraId="6C91C72A" w14:textId="77777777" w:rsidR="003E2F81" w:rsidRDefault="003E2F81" w:rsidP="003E2F81">
      <w:pPr>
        <w:pStyle w:val="Prothuvud"/>
      </w:pPr>
    </w:p>
    <w:p w14:paraId="24A8E9CB" w14:textId="77777777" w:rsidR="003E2F81" w:rsidRDefault="003E2F81" w:rsidP="003E2F81">
      <w:pPr>
        <w:pStyle w:val="Prothuvud"/>
      </w:pPr>
    </w:p>
    <w:p w14:paraId="35E91A44" w14:textId="77777777" w:rsidR="003E2F81" w:rsidRDefault="003E2F81" w:rsidP="003E2F81">
      <w:pPr>
        <w:pStyle w:val="Prothuvud"/>
      </w:pPr>
    </w:p>
    <w:p w14:paraId="2E060B42" w14:textId="77777777" w:rsidR="003E2F81" w:rsidRDefault="003E2F81" w:rsidP="003E2F81">
      <w:pPr>
        <w:pStyle w:val="Prothuvud"/>
      </w:pPr>
    </w:p>
    <w:p w14:paraId="1F5D7AFB" w14:textId="77777777" w:rsidR="003E2F81" w:rsidRDefault="003E2F81" w:rsidP="003E2F81">
      <w:pPr>
        <w:pStyle w:val="Prothuvud"/>
      </w:pPr>
    </w:p>
    <w:p w14:paraId="204DA1D7" w14:textId="77777777" w:rsidR="003E2F81" w:rsidRDefault="003E2F81" w:rsidP="003E2F81">
      <w:pPr>
        <w:pStyle w:val="Prothuvud"/>
      </w:pPr>
    </w:p>
    <w:p w14:paraId="753D3EB9" w14:textId="77777777" w:rsidR="003E2F81" w:rsidRDefault="003E2F81" w:rsidP="003E2F81">
      <w:pPr>
        <w:pStyle w:val="Prothuvud"/>
      </w:pPr>
    </w:p>
    <w:p w14:paraId="0992B865" w14:textId="77777777" w:rsidR="003E2F81" w:rsidRDefault="003E2F81" w:rsidP="003E2F81">
      <w:pPr>
        <w:pStyle w:val="Prothuvud"/>
      </w:pPr>
    </w:p>
    <w:p w14:paraId="364BBEC8" w14:textId="77777777" w:rsidR="003E2F81" w:rsidRDefault="003E2F81" w:rsidP="003E2F81">
      <w:pPr>
        <w:pStyle w:val="Prothuvud"/>
      </w:pPr>
    </w:p>
    <w:p w14:paraId="23677402" w14:textId="77777777" w:rsidR="003E2F81" w:rsidRDefault="003E2F81" w:rsidP="003E2F81">
      <w:pPr>
        <w:pStyle w:val="Prothuvud"/>
      </w:pPr>
    </w:p>
    <w:p w14:paraId="1A5A5AA3" w14:textId="77777777" w:rsidR="003E2F81" w:rsidRDefault="003E2F81" w:rsidP="003E2F81">
      <w:pPr>
        <w:pStyle w:val="Prothuvud"/>
      </w:pPr>
    </w:p>
    <w:p w14:paraId="06E3352C" w14:textId="77777777" w:rsidR="003E2F81" w:rsidRDefault="003E2F81" w:rsidP="003E2F81">
      <w:pPr>
        <w:pStyle w:val="Prothuvud"/>
      </w:pPr>
    </w:p>
    <w:p w14:paraId="01D0A523" w14:textId="77777777" w:rsidR="003E2F81" w:rsidRDefault="003E2F81" w:rsidP="003E2F81">
      <w:pPr>
        <w:pStyle w:val="Prothuvud"/>
      </w:pPr>
    </w:p>
    <w:p w14:paraId="2989DE9C" w14:textId="77777777" w:rsidR="003E2F81" w:rsidRDefault="003E2F81" w:rsidP="003E2F81">
      <w:pPr>
        <w:pStyle w:val="Prothuvud"/>
      </w:pPr>
    </w:p>
    <w:p w14:paraId="5DD76C9C" w14:textId="77777777" w:rsidR="003E2F81" w:rsidRDefault="003E2F81" w:rsidP="003E2F81">
      <w:pPr>
        <w:pStyle w:val="Prothuvud"/>
      </w:pPr>
    </w:p>
    <w:p w14:paraId="25048E6B" w14:textId="77777777" w:rsidR="003E2F81" w:rsidRDefault="003E2F81" w:rsidP="003E2F81">
      <w:pPr>
        <w:pStyle w:val="Prothuvud"/>
      </w:pPr>
    </w:p>
    <w:p w14:paraId="1B73C89F" w14:textId="77777777" w:rsidR="003E2F81" w:rsidRDefault="003E2F81" w:rsidP="003E2F81">
      <w:pPr>
        <w:pStyle w:val="Prothuvud"/>
      </w:pPr>
    </w:p>
    <w:p w14:paraId="1D4A4DF8" w14:textId="77777777" w:rsidR="003843AE" w:rsidRDefault="003843AE" w:rsidP="003E2F81">
      <w:pPr>
        <w:pStyle w:val="Prothuvud"/>
      </w:pPr>
    </w:p>
    <w:p w14:paraId="4AAA0A9E" w14:textId="4EEE0BDF" w:rsidR="00616E92" w:rsidRDefault="00616E92" w:rsidP="003E2F81">
      <w:pPr>
        <w:pStyle w:val="Prothuvud"/>
      </w:pPr>
      <w:r>
        <w:lastRenderedPageBreak/>
        <w:t>Kyrkorådet</w:t>
      </w:r>
      <w:r>
        <w:tab/>
        <w:t>2024-03-05</w:t>
      </w:r>
      <w:r>
        <w:tab/>
        <w:t>§</w:t>
      </w:r>
      <w:r>
        <w:tab/>
        <w:t>32</w:t>
      </w:r>
      <w:r>
        <w:tab/>
        <w:t>sidan</w:t>
      </w:r>
      <w:r>
        <w:tab/>
        <w:t>17</w:t>
      </w:r>
    </w:p>
    <w:p w14:paraId="14F00420" w14:textId="77777777" w:rsidR="003E2F81" w:rsidRDefault="003E2F81" w:rsidP="003E2F81">
      <w:pPr>
        <w:pStyle w:val="Diarienr"/>
      </w:pPr>
      <w:r>
        <w:t>Diarienummer</w:t>
      </w:r>
      <w:r>
        <w:tab/>
        <w:t>P-2024-</w:t>
      </w:r>
    </w:p>
    <w:p w14:paraId="56DB0083" w14:textId="77777777" w:rsidR="003E2F81" w:rsidRDefault="003E2F81" w:rsidP="003E2F81">
      <w:pPr>
        <w:pStyle w:val="renderubrik"/>
        <w:ind w:right="1100"/>
      </w:pPr>
      <w:r>
        <w:t>Rapport från kyrkoherden</w:t>
      </w:r>
    </w:p>
    <w:p w14:paraId="2AAF86F8" w14:textId="77777777" w:rsidR="003E2F81" w:rsidRDefault="003E2F81" w:rsidP="003E2F81">
      <w:pPr>
        <w:pStyle w:val="Beslut"/>
      </w:pPr>
      <w:r>
        <w:t>Kyrkorådets beslut</w:t>
      </w:r>
    </w:p>
    <w:p w14:paraId="2AD9A8B8" w14:textId="77777777" w:rsidR="003E2F81" w:rsidRDefault="003E2F81" w:rsidP="003E2F81">
      <w:pPr>
        <w:pStyle w:val="Brdprotokoll"/>
        <w:tabs>
          <w:tab w:val="left" w:pos="993"/>
        </w:tabs>
        <w:ind w:right="1100"/>
        <w:rPr>
          <w:szCs w:val="22"/>
        </w:rPr>
      </w:pPr>
      <w:r>
        <w:rPr>
          <w:szCs w:val="22"/>
        </w:rPr>
        <w:t>Kyrkorådet beslutar att anteckna rapporten till protokollet.</w:t>
      </w:r>
    </w:p>
    <w:p w14:paraId="7B2A5F66" w14:textId="77777777" w:rsidR="003E2F81" w:rsidRDefault="003E2F81" w:rsidP="003E2F81">
      <w:pPr>
        <w:pStyle w:val="Brdprotokoll"/>
        <w:tabs>
          <w:tab w:val="left" w:pos="993"/>
        </w:tabs>
        <w:ind w:right="1100"/>
        <w:rPr>
          <w:szCs w:val="22"/>
        </w:rPr>
      </w:pPr>
    </w:p>
    <w:p w14:paraId="239AD3FA" w14:textId="77777777" w:rsidR="003E2F81" w:rsidRDefault="003E2F81" w:rsidP="003E2F81">
      <w:pPr>
        <w:pStyle w:val="Beslut"/>
      </w:pPr>
      <w:r>
        <w:t>Ärendet</w:t>
      </w:r>
    </w:p>
    <w:p w14:paraId="05C2E47B" w14:textId="77777777" w:rsidR="003E2F81" w:rsidRDefault="003E2F81" w:rsidP="003E2F81">
      <w:pPr>
        <w:pStyle w:val="Brdprotokoll"/>
      </w:pPr>
      <w:r>
        <w:t>Kyrkoherde Patrik Skantze informerade om bland annat om:</w:t>
      </w:r>
    </w:p>
    <w:p w14:paraId="20C4012D" w14:textId="58924614" w:rsidR="003E2F81" w:rsidRDefault="00771960" w:rsidP="003E2F81">
      <w:pPr>
        <w:pStyle w:val="Brdprotokoll"/>
        <w:numPr>
          <w:ilvl w:val="0"/>
          <w:numId w:val="4"/>
        </w:numPr>
      </w:pPr>
      <w:r>
        <w:t>Arbetet med verksamhetsuppföljningen för 2023.</w:t>
      </w:r>
    </w:p>
    <w:p w14:paraId="1A6DE18F" w14:textId="7171EEBE" w:rsidR="003E2F81" w:rsidRDefault="00F02C35" w:rsidP="003E2F81">
      <w:pPr>
        <w:pStyle w:val="Brdprotokoll"/>
        <w:numPr>
          <w:ilvl w:val="0"/>
          <w:numId w:val="4"/>
        </w:numPr>
      </w:pPr>
      <w:r>
        <w:t>Processen med framtagande av årsredovisning för 2023.</w:t>
      </w:r>
    </w:p>
    <w:p w14:paraId="0472E5FF" w14:textId="25E42593" w:rsidR="003E2F81" w:rsidRDefault="00F02C35" w:rsidP="003E2F81">
      <w:pPr>
        <w:pStyle w:val="Brdprotokoll"/>
        <w:numPr>
          <w:ilvl w:val="0"/>
          <w:numId w:val="4"/>
        </w:numPr>
      </w:pPr>
      <w:r>
        <w:t>Miljödagen den 16 april för personal</w:t>
      </w:r>
      <w:r w:rsidR="00740168">
        <w:t>en.</w:t>
      </w:r>
    </w:p>
    <w:p w14:paraId="46EE2035" w14:textId="693BB5F0" w:rsidR="003E2F81" w:rsidRDefault="00740168" w:rsidP="003E2F81">
      <w:pPr>
        <w:pStyle w:val="Prothuvud"/>
        <w:numPr>
          <w:ilvl w:val="0"/>
          <w:numId w:val="4"/>
        </w:numPr>
        <w:spacing w:after="120"/>
      </w:pPr>
      <w:r>
        <w:t>Planeringen för revidering av församlingsinstruktion.</w:t>
      </w:r>
    </w:p>
    <w:p w14:paraId="756A234F" w14:textId="77777777" w:rsidR="003E2F81" w:rsidRDefault="003E2F81" w:rsidP="0057645A">
      <w:pPr>
        <w:pStyle w:val="Prothuvud"/>
      </w:pPr>
    </w:p>
    <w:p w14:paraId="49B304DC" w14:textId="77777777" w:rsidR="003E2F81" w:rsidRDefault="003E2F81" w:rsidP="0057645A">
      <w:pPr>
        <w:pStyle w:val="Prothuvud"/>
      </w:pPr>
    </w:p>
    <w:p w14:paraId="48F896CD" w14:textId="77777777" w:rsidR="003E2F81" w:rsidRDefault="003E2F81" w:rsidP="0057645A">
      <w:pPr>
        <w:pStyle w:val="Prothuvud"/>
      </w:pPr>
    </w:p>
    <w:p w14:paraId="2B8AB57F" w14:textId="77777777" w:rsidR="003E2F81" w:rsidRDefault="003E2F81" w:rsidP="0057645A">
      <w:pPr>
        <w:pStyle w:val="Prothuvud"/>
      </w:pPr>
    </w:p>
    <w:p w14:paraId="531AE97A" w14:textId="77777777" w:rsidR="003E2F81" w:rsidRDefault="003E2F81" w:rsidP="0057645A">
      <w:pPr>
        <w:pStyle w:val="Prothuvud"/>
      </w:pPr>
    </w:p>
    <w:p w14:paraId="085DCF8A" w14:textId="77777777" w:rsidR="003E2F81" w:rsidRDefault="003E2F81" w:rsidP="0057645A">
      <w:pPr>
        <w:pStyle w:val="Prothuvud"/>
      </w:pPr>
    </w:p>
    <w:p w14:paraId="2CC95181" w14:textId="77777777" w:rsidR="003E2F81" w:rsidRDefault="003E2F81" w:rsidP="0057645A">
      <w:pPr>
        <w:pStyle w:val="Prothuvud"/>
      </w:pPr>
    </w:p>
    <w:p w14:paraId="73EF3810" w14:textId="77777777" w:rsidR="003E2F81" w:rsidRDefault="003E2F81" w:rsidP="0057645A">
      <w:pPr>
        <w:pStyle w:val="Prothuvud"/>
      </w:pPr>
    </w:p>
    <w:p w14:paraId="23703727" w14:textId="77777777" w:rsidR="003E2F81" w:rsidRDefault="003E2F81" w:rsidP="0057645A">
      <w:pPr>
        <w:pStyle w:val="Prothuvud"/>
      </w:pPr>
    </w:p>
    <w:p w14:paraId="66DE123D" w14:textId="77777777" w:rsidR="003E2F81" w:rsidRDefault="003E2F81" w:rsidP="0057645A">
      <w:pPr>
        <w:pStyle w:val="Prothuvud"/>
      </w:pPr>
    </w:p>
    <w:p w14:paraId="605DA061" w14:textId="77777777" w:rsidR="003E2F81" w:rsidRDefault="003E2F81" w:rsidP="0057645A">
      <w:pPr>
        <w:pStyle w:val="Prothuvud"/>
      </w:pPr>
    </w:p>
    <w:p w14:paraId="2FA78D4C" w14:textId="77777777" w:rsidR="003E2F81" w:rsidRDefault="003E2F81" w:rsidP="0057645A">
      <w:pPr>
        <w:pStyle w:val="Prothuvud"/>
      </w:pPr>
    </w:p>
    <w:p w14:paraId="5BD20BC3" w14:textId="77777777" w:rsidR="003E2F81" w:rsidRDefault="003E2F81" w:rsidP="0057645A">
      <w:pPr>
        <w:pStyle w:val="Prothuvud"/>
      </w:pPr>
    </w:p>
    <w:p w14:paraId="19F0D1AF" w14:textId="77777777" w:rsidR="003E2F81" w:rsidRDefault="003E2F81" w:rsidP="0057645A">
      <w:pPr>
        <w:pStyle w:val="Prothuvud"/>
      </w:pPr>
    </w:p>
    <w:p w14:paraId="5823867C" w14:textId="77777777" w:rsidR="003E2F81" w:rsidRDefault="003E2F81" w:rsidP="0057645A">
      <w:pPr>
        <w:pStyle w:val="Prothuvud"/>
      </w:pPr>
    </w:p>
    <w:p w14:paraId="0C352ECC" w14:textId="77777777" w:rsidR="003E2F81" w:rsidRDefault="003E2F81" w:rsidP="0057645A">
      <w:pPr>
        <w:pStyle w:val="Prothuvud"/>
      </w:pPr>
    </w:p>
    <w:p w14:paraId="12C78489" w14:textId="77777777" w:rsidR="003E2F81" w:rsidRDefault="003E2F81" w:rsidP="0057645A">
      <w:pPr>
        <w:pStyle w:val="Prothuvud"/>
      </w:pPr>
    </w:p>
    <w:p w14:paraId="6D1F08E2" w14:textId="77777777" w:rsidR="003E2F81" w:rsidRDefault="003E2F81" w:rsidP="0057645A">
      <w:pPr>
        <w:pStyle w:val="Prothuvud"/>
      </w:pPr>
    </w:p>
    <w:p w14:paraId="7B3F13C6" w14:textId="77777777" w:rsidR="003E2F81" w:rsidRDefault="003E2F81" w:rsidP="0057645A">
      <w:pPr>
        <w:pStyle w:val="Prothuvud"/>
      </w:pPr>
    </w:p>
    <w:p w14:paraId="509BFD33" w14:textId="77777777" w:rsidR="003E2F81" w:rsidRDefault="003E2F81" w:rsidP="0057645A">
      <w:pPr>
        <w:pStyle w:val="Prothuvud"/>
      </w:pPr>
    </w:p>
    <w:p w14:paraId="357A5C30" w14:textId="77777777" w:rsidR="003E2F81" w:rsidRDefault="003E2F81" w:rsidP="0057645A">
      <w:pPr>
        <w:pStyle w:val="Prothuvud"/>
      </w:pPr>
    </w:p>
    <w:p w14:paraId="631683EB" w14:textId="77777777" w:rsidR="003E2F81" w:rsidRDefault="003E2F81" w:rsidP="0057645A">
      <w:pPr>
        <w:pStyle w:val="Prothuvud"/>
      </w:pPr>
    </w:p>
    <w:p w14:paraId="49B96BA8" w14:textId="77777777" w:rsidR="003E2F81" w:rsidRDefault="003E2F81" w:rsidP="0057645A">
      <w:pPr>
        <w:pStyle w:val="Prothuvud"/>
      </w:pPr>
    </w:p>
    <w:p w14:paraId="36E9BF88" w14:textId="77777777" w:rsidR="003E2F81" w:rsidRDefault="003E2F81" w:rsidP="0057645A">
      <w:pPr>
        <w:pStyle w:val="Prothuvud"/>
      </w:pPr>
    </w:p>
    <w:p w14:paraId="1460B4FA" w14:textId="77777777" w:rsidR="003E2F81" w:rsidRDefault="003E2F81" w:rsidP="0057645A">
      <w:pPr>
        <w:pStyle w:val="Prothuvud"/>
      </w:pPr>
    </w:p>
    <w:p w14:paraId="2119775E" w14:textId="77777777" w:rsidR="003E2F81" w:rsidRDefault="003E2F81" w:rsidP="0057645A">
      <w:pPr>
        <w:pStyle w:val="Prothuvud"/>
      </w:pPr>
    </w:p>
    <w:p w14:paraId="031EA251" w14:textId="77777777" w:rsidR="003E2F81" w:rsidRDefault="003E2F81" w:rsidP="0057645A">
      <w:pPr>
        <w:pStyle w:val="Prothuvud"/>
      </w:pPr>
    </w:p>
    <w:p w14:paraId="0EBAC0F6" w14:textId="77777777" w:rsidR="003E2F81" w:rsidRDefault="003E2F81" w:rsidP="0057645A">
      <w:pPr>
        <w:pStyle w:val="Prothuvud"/>
      </w:pPr>
    </w:p>
    <w:p w14:paraId="1EC39962" w14:textId="77777777" w:rsidR="0057645A" w:rsidRDefault="0057645A" w:rsidP="00480E83">
      <w:pPr>
        <w:pStyle w:val="Prothuvud"/>
      </w:pPr>
    </w:p>
    <w:p w14:paraId="42DB8B9C" w14:textId="77777777" w:rsidR="0009611E" w:rsidRDefault="0009611E" w:rsidP="00616E92">
      <w:pPr>
        <w:pStyle w:val="Prothuvud"/>
      </w:pPr>
    </w:p>
    <w:p w14:paraId="0ABAC019" w14:textId="7410C828" w:rsidR="00616E92" w:rsidRDefault="00616E92" w:rsidP="00616E92">
      <w:pPr>
        <w:pStyle w:val="Prothuvud"/>
      </w:pPr>
      <w:r>
        <w:lastRenderedPageBreak/>
        <w:t>Kyrkorådet</w:t>
      </w:r>
      <w:r>
        <w:tab/>
        <w:t>2024-03-05</w:t>
      </w:r>
      <w:r>
        <w:tab/>
        <w:t>§</w:t>
      </w:r>
      <w:r>
        <w:tab/>
        <w:t>33</w:t>
      </w:r>
      <w:r>
        <w:tab/>
        <w:t>sidan</w:t>
      </w:r>
      <w:r>
        <w:tab/>
        <w:t>18</w:t>
      </w:r>
    </w:p>
    <w:p w14:paraId="1CDD7518" w14:textId="77777777" w:rsidR="00480E83" w:rsidRDefault="00480E83" w:rsidP="00480E83">
      <w:pPr>
        <w:pStyle w:val="Diarienr"/>
      </w:pPr>
      <w:r>
        <w:t>Diarienummer</w:t>
      </w:r>
      <w:r>
        <w:tab/>
        <w:t>P-2024-</w:t>
      </w:r>
    </w:p>
    <w:p w14:paraId="79BF9577" w14:textId="77777777" w:rsidR="005C118A" w:rsidRDefault="005C118A" w:rsidP="00354836">
      <w:pPr>
        <w:pStyle w:val="Prothuvud"/>
      </w:pPr>
    </w:p>
    <w:p w14:paraId="64BC6D97" w14:textId="68845565" w:rsidR="005F3898" w:rsidRDefault="005F3898" w:rsidP="005F3898">
      <w:pPr>
        <w:pStyle w:val="renderubrik"/>
        <w:ind w:right="1100"/>
      </w:pPr>
      <w:r>
        <w:t xml:space="preserve">Rapporter </w:t>
      </w:r>
      <w:r w:rsidR="008977C8">
        <w:t>från fastighets</w:t>
      </w:r>
      <w:r>
        <w:t>utskott</w:t>
      </w:r>
      <w:r w:rsidR="005307B3">
        <w:t>et och kyrkogårdsutskottet</w:t>
      </w:r>
    </w:p>
    <w:p w14:paraId="2BC51485" w14:textId="77777777" w:rsidR="005F3898" w:rsidRDefault="005F3898" w:rsidP="005F3898">
      <w:pPr>
        <w:pStyle w:val="Beslut"/>
      </w:pPr>
      <w:r>
        <w:t>Kyrkorådets beslut</w:t>
      </w:r>
    </w:p>
    <w:p w14:paraId="42B103EA" w14:textId="77777777" w:rsidR="005F3898" w:rsidRDefault="005F3898" w:rsidP="005F3898">
      <w:pPr>
        <w:pStyle w:val="Brdprotokoll"/>
        <w:tabs>
          <w:tab w:val="left" w:pos="993"/>
        </w:tabs>
        <w:ind w:right="1100"/>
        <w:rPr>
          <w:szCs w:val="22"/>
        </w:rPr>
      </w:pPr>
      <w:r>
        <w:rPr>
          <w:szCs w:val="22"/>
        </w:rPr>
        <w:t>Kyrkorådet beslutar att anteckna rapporterna till protokollet.</w:t>
      </w:r>
    </w:p>
    <w:p w14:paraId="1BEFFA6E" w14:textId="77777777" w:rsidR="005F3898" w:rsidRDefault="005F3898" w:rsidP="005F3898">
      <w:pPr>
        <w:pStyle w:val="Prothuvud"/>
      </w:pPr>
    </w:p>
    <w:p w14:paraId="20D622C2" w14:textId="77777777" w:rsidR="00480E83" w:rsidRDefault="00480E83" w:rsidP="00480E83">
      <w:pPr>
        <w:pStyle w:val="Prothuvud"/>
        <w:spacing w:after="120"/>
        <w:rPr>
          <w:b/>
          <w:bCs/>
        </w:rPr>
      </w:pPr>
    </w:p>
    <w:p w14:paraId="5487610B" w14:textId="7D898C3E" w:rsidR="00480E83" w:rsidRDefault="00480E83" w:rsidP="00480E83">
      <w:pPr>
        <w:pStyle w:val="Prothuvud"/>
        <w:spacing w:after="120"/>
      </w:pPr>
      <w:r>
        <w:rPr>
          <w:b/>
          <w:bCs/>
        </w:rPr>
        <w:t>Rapport från fastighetsutskottet</w:t>
      </w:r>
    </w:p>
    <w:p w14:paraId="3D43CCC4" w14:textId="02000158" w:rsidR="00480E83" w:rsidRDefault="00480E83" w:rsidP="00480E83">
      <w:pPr>
        <w:pStyle w:val="Prothuvud"/>
        <w:spacing w:after="60"/>
      </w:pPr>
      <w:r>
        <w:t xml:space="preserve">Fastighetsutskottets ordförande </w:t>
      </w:r>
      <w:r w:rsidR="0009611E">
        <w:t>Lars-Göran Sander</w:t>
      </w:r>
      <w:r>
        <w:t xml:space="preserve"> rapporterade om bland annat:</w:t>
      </w:r>
    </w:p>
    <w:p w14:paraId="3D227B37" w14:textId="275E38AF" w:rsidR="00480E83" w:rsidRDefault="0009611E" w:rsidP="00BF4293">
      <w:pPr>
        <w:pStyle w:val="Prothuvud"/>
        <w:numPr>
          <w:ilvl w:val="0"/>
          <w:numId w:val="26"/>
        </w:numPr>
        <w:spacing w:after="60"/>
      </w:pPr>
      <w:r>
        <w:t xml:space="preserve">Upphandlingsarbetet med </w:t>
      </w:r>
      <w:r w:rsidR="007C471C">
        <w:t xml:space="preserve">renovering av Huddinge kyrkas tak och fasad. </w:t>
      </w:r>
    </w:p>
    <w:p w14:paraId="1700E95F" w14:textId="03539D79" w:rsidR="00480E83" w:rsidRDefault="007C471C" w:rsidP="007C471C">
      <w:pPr>
        <w:pStyle w:val="Prothuvud"/>
        <w:numPr>
          <w:ilvl w:val="0"/>
          <w:numId w:val="26"/>
        </w:numPr>
        <w:spacing w:after="60"/>
      </w:pPr>
      <w:r>
        <w:t xml:space="preserve">Det planerade projektet med stiftet att ta fram vård- och underhållsplaner är nu </w:t>
      </w:r>
      <w:r w:rsidR="006B6AC9">
        <w:br/>
      </w:r>
      <w:r>
        <w:t xml:space="preserve">påbörjat där vårddelen är central. </w:t>
      </w:r>
    </w:p>
    <w:p w14:paraId="515329BE" w14:textId="77777777" w:rsidR="00480E83" w:rsidRDefault="00480E83" w:rsidP="00480E83">
      <w:pPr>
        <w:pStyle w:val="Prothuvud"/>
        <w:numPr>
          <w:ilvl w:val="0"/>
          <w:numId w:val="26"/>
        </w:numPr>
        <w:spacing w:after="60"/>
      </w:pPr>
      <w:r>
        <w:t>Utskottet påbörjar nu samtalen inför en revidering av policyn för lokalupplåtelse.</w:t>
      </w:r>
    </w:p>
    <w:p w14:paraId="2DE65C63" w14:textId="73DC3885" w:rsidR="005F3898" w:rsidRDefault="007C471C" w:rsidP="00BA425B">
      <w:pPr>
        <w:pStyle w:val="Prothuvud"/>
        <w:numPr>
          <w:ilvl w:val="0"/>
          <w:numId w:val="26"/>
        </w:numPr>
        <w:spacing w:after="60"/>
      </w:pPr>
      <w:r>
        <w:t>Utskottet har samtalat kring verksamhetsuppföljningen 2023.</w:t>
      </w:r>
    </w:p>
    <w:p w14:paraId="2B04F82C" w14:textId="454AD3F3" w:rsidR="00BA425B" w:rsidRDefault="00BA425B" w:rsidP="00BA425B">
      <w:pPr>
        <w:pStyle w:val="Prothuvud"/>
        <w:numPr>
          <w:ilvl w:val="0"/>
          <w:numId w:val="26"/>
        </w:numPr>
        <w:spacing w:after="60"/>
      </w:pPr>
      <w:r>
        <w:t xml:space="preserve">En redogörelse har skett om den </w:t>
      </w:r>
      <w:r w:rsidR="005E1BF1">
        <w:t xml:space="preserve">preliminära </w:t>
      </w:r>
      <w:r>
        <w:t>ekonomiska uppföljningen för fastigh</w:t>
      </w:r>
      <w:r w:rsidR="005E1BF1">
        <w:t>e</w:t>
      </w:r>
      <w:r>
        <w:t>tsbudget</w:t>
      </w:r>
      <w:r w:rsidR="005E1BF1">
        <w:t>en för</w:t>
      </w:r>
      <w:r>
        <w:t xml:space="preserve"> 2023.</w:t>
      </w:r>
    </w:p>
    <w:p w14:paraId="79731D39" w14:textId="77777777" w:rsidR="005F3898" w:rsidRDefault="005F3898" w:rsidP="005F3898">
      <w:pPr>
        <w:pStyle w:val="Prothuvud"/>
      </w:pPr>
    </w:p>
    <w:p w14:paraId="50351D0D" w14:textId="77777777" w:rsidR="005F3898" w:rsidRDefault="005F3898" w:rsidP="005F3898">
      <w:pPr>
        <w:pStyle w:val="Prothuvud"/>
        <w:spacing w:after="120"/>
      </w:pPr>
      <w:r>
        <w:rPr>
          <w:b/>
          <w:bCs/>
        </w:rPr>
        <w:t>Rapport från kyrkogårdsutskottet</w:t>
      </w:r>
    </w:p>
    <w:p w14:paraId="4711E5B5" w14:textId="201E6EBC" w:rsidR="00E51B0F" w:rsidRDefault="005F3898" w:rsidP="003816ED">
      <w:pPr>
        <w:pStyle w:val="Prothuvud"/>
        <w:spacing w:after="60"/>
      </w:pPr>
      <w:r>
        <w:t xml:space="preserve">Kyrkogårdsutskottets ordförande Göran Hallberg rapporterade </w:t>
      </w:r>
      <w:r w:rsidR="00342F54">
        <w:t>att arbetet fortlöper enligt planering.</w:t>
      </w:r>
    </w:p>
    <w:p w14:paraId="5183ECE2" w14:textId="3C8AE02A" w:rsidR="00E51B0F" w:rsidRDefault="00480E83" w:rsidP="005E1BF1">
      <w:pPr>
        <w:pStyle w:val="Prothuvud"/>
        <w:spacing w:after="60"/>
        <w:ind w:left="0"/>
      </w:pPr>
      <w:r>
        <w:br/>
      </w:r>
    </w:p>
    <w:p w14:paraId="749C8A58" w14:textId="77777777" w:rsidR="005F3898" w:rsidRDefault="005F3898" w:rsidP="005F3898">
      <w:pPr>
        <w:pStyle w:val="Prothuvud"/>
      </w:pPr>
    </w:p>
    <w:p w14:paraId="51DC1989" w14:textId="77777777" w:rsidR="005F3898" w:rsidRDefault="005F3898" w:rsidP="005F3898">
      <w:pPr>
        <w:pStyle w:val="Prothuvud"/>
      </w:pPr>
    </w:p>
    <w:p w14:paraId="03CC89CB" w14:textId="77777777" w:rsidR="005F3898" w:rsidRDefault="005F3898" w:rsidP="005F3898">
      <w:pPr>
        <w:pStyle w:val="Prothuvud"/>
      </w:pPr>
    </w:p>
    <w:p w14:paraId="58CEEF3C" w14:textId="77777777" w:rsidR="005F3898" w:rsidRDefault="005F3898" w:rsidP="005F3898">
      <w:pPr>
        <w:pStyle w:val="Prothuvud"/>
      </w:pPr>
    </w:p>
    <w:p w14:paraId="15BCBD5F" w14:textId="77777777" w:rsidR="005F3898" w:rsidRDefault="005F3898" w:rsidP="005F3898">
      <w:pPr>
        <w:pStyle w:val="Prothuvud"/>
      </w:pPr>
    </w:p>
    <w:p w14:paraId="04B9A08F" w14:textId="77777777" w:rsidR="005F3898" w:rsidRDefault="005F3898" w:rsidP="005F3898">
      <w:pPr>
        <w:pStyle w:val="Prothuvud"/>
      </w:pPr>
    </w:p>
    <w:p w14:paraId="0EA807CD" w14:textId="449265A7" w:rsidR="005F3898" w:rsidRDefault="005F3898" w:rsidP="00A753F5">
      <w:pPr>
        <w:pStyle w:val="Prothuvud"/>
      </w:pPr>
    </w:p>
    <w:p w14:paraId="4D8803F6" w14:textId="77777777" w:rsidR="00342F54" w:rsidRDefault="00342F54" w:rsidP="00616E92">
      <w:pPr>
        <w:pStyle w:val="Prothuvud"/>
      </w:pPr>
      <w:bookmarkStart w:id="7" w:name="_Hlk85535167"/>
    </w:p>
    <w:p w14:paraId="6380A23C" w14:textId="77777777" w:rsidR="00342F54" w:rsidRDefault="00342F54" w:rsidP="00616E92">
      <w:pPr>
        <w:pStyle w:val="Prothuvud"/>
      </w:pPr>
    </w:p>
    <w:p w14:paraId="29C4DBC7" w14:textId="77777777" w:rsidR="00342F54" w:rsidRDefault="00342F54" w:rsidP="00616E92">
      <w:pPr>
        <w:pStyle w:val="Prothuvud"/>
      </w:pPr>
    </w:p>
    <w:p w14:paraId="55819736" w14:textId="77777777" w:rsidR="00342F54" w:rsidRDefault="00342F54" w:rsidP="00616E92">
      <w:pPr>
        <w:pStyle w:val="Prothuvud"/>
      </w:pPr>
    </w:p>
    <w:p w14:paraId="0883647E" w14:textId="77777777" w:rsidR="00342F54" w:rsidRDefault="00342F54" w:rsidP="00616E92">
      <w:pPr>
        <w:pStyle w:val="Prothuvud"/>
      </w:pPr>
    </w:p>
    <w:p w14:paraId="72F2BF2D" w14:textId="77777777" w:rsidR="00342F54" w:rsidRDefault="00342F54" w:rsidP="00616E92">
      <w:pPr>
        <w:pStyle w:val="Prothuvud"/>
      </w:pPr>
    </w:p>
    <w:p w14:paraId="56A1810A" w14:textId="77777777" w:rsidR="00342F54" w:rsidRDefault="00342F54" w:rsidP="00616E92">
      <w:pPr>
        <w:pStyle w:val="Prothuvud"/>
      </w:pPr>
    </w:p>
    <w:p w14:paraId="12991A7C" w14:textId="77777777" w:rsidR="00342F54" w:rsidRDefault="00342F54" w:rsidP="00616E92">
      <w:pPr>
        <w:pStyle w:val="Prothuvud"/>
      </w:pPr>
    </w:p>
    <w:p w14:paraId="2133E843" w14:textId="77777777" w:rsidR="00342F54" w:rsidRDefault="00342F54" w:rsidP="00616E92">
      <w:pPr>
        <w:pStyle w:val="Prothuvud"/>
      </w:pPr>
    </w:p>
    <w:p w14:paraId="4FAE0747" w14:textId="77777777" w:rsidR="00342F54" w:rsidRDefault="00342F54" w:rsidP="00616E92">
      <w:pPr>
        <w:pStyle w:val="Prothuvud"/>
      </w:pPr>
    </w:p>
    <w:p w14:paraId="3299E591" w14:textId="77777777" w:rsidR="00342F54" w:rsidRDefault="00342F54" w:rsidP="00616E92">
      <w:pPr>
        <w:pStyle w:val="Prothuvud"/>
      </w:pPr>
    </w:p>
    <w:p w14:paraId="4D93BEDB" w14:textId="77777777" w:rsidR="00342F54" w:rsidRDefault="00342F54" w:rsidP="00616E92">
      <w:pPr>
        <w:pStyle w:val="Prothuvud"/>
      </w:pPr>
    </w:p>
    <w:p w14:paraId="0194B9A2" w14:textId="77777777" w:rsidR="00342F54" w:rsidRDefault="00342F54" w:rsidP="00616E92">
      <w:pPr>
        <w:pStyle w:val="Prothuvud"/>
      </w:pPr>
    </w:p>
    <w:p w14:paraId="039518F8" w14:textId="77777777" w:rsidR="006B6AC9" w:rsidRDefault="006B6AC9" w:rsidP="00616E92">
      <w:pPr>
        <w:pStyle w:val="Prothuvud"/>
      </w:pPr>
    </w:p>
    <w:p w14:paraId="7D8837A0" w14:textId="6A0DCE9B" w:rsidR="00C27671" w:rsidRDefault="00616E92" w:rsidP="00616E92">
      <w:pPr>
        <w:pStyle w:val="Prothuvud"/>
      </w:pPr>
      <w:r>
        <w:lastRenderedPageBreak/>
        <w:t>Kyrkorådet</w:t>
      </w:r>
      <w:r>
        <w:tab/>
        <w:t>2024-03-05</w:t>
      </w:r>
      <w:r>
        <w:tab/>
        <w:t>§</w:t>
      </w:r>
      <w:r>
        <w:tab/>
        <w:t>34</w:t>
      </w:r>
      <w:r>
        <w:tab/>
        <w:t>sidan</w:t>
      </w:r>
      <w:r>
        <w:tab/>
        <w:t>1</w:t>
      </w:r>
      <w:r w:rsidR="006831ED">
        <w:t>9</w:t>
      </w:r>
    </w:p>
    <w:p w14:paraId="6DCAEA29" w14:textId="77777777" w:rsidR="00C27671" w:rsidRDefault="00C27671" w:rsidP="00C27671">
      <w:pPr>
        <w:pStyle w:val="Diarienr"/>
      </w:pPr>
      <w:r>
        <w:t>Diarienummer</w:t>
      </w:r>
      <w:r>
        <w:tab/>
        <w:t>P-2024-</w:t>
      </w:r>
    </w:p>
    <w:p w14:paraId="0522C187" w14:textId="77777777" w:rsidR="00A753F5" w:rsidRDefault="00A753F5" w:rsidP="00A753F5">
      <w:pPr>
        <w:pStyle w:val="renderubrik"/>
        <w:ind w:right="1100"/>
      </w:pPr>
      <w:r>
        <w:t>Delgivningar</w:t>
      </w:r>
    </w:p>
    <w:bookmarkEnd w:id="7"/>
    <w:p w14:paraId="31780777" w14:textId="77777777" w:rsidR="00FF54D4" w:rsidRDefault="00FF54D4" w:rsidP="00FF54D4">
      <w:pPr>
        <w:pStyle w:val="Beslut"/>
      </w:pPr>
      <w:r>
        <w:t>Kyrkorådets beslut</w:t>
      </w:r>
    </w:p>
    <w:p w14:paraId="6987AB44" w14:textId="77777777" w:rsidR="006B6AC9" w:rsidRDefault="006B6AC9" w:rsidP="006B6AC9">
      <w:pPr>
        <w:pStyle w:val="Brdprotokoll"/>
        <w:tabs>
          <w:tab w:val="left" w:pos="993"/>
        </w:tabs>
        <w:ind w:right="1100"/>
        <w:rPr>
          <w:szCs w:val="22"/>
        </w:rPr>
      </w:pPr>
      <w:r>
        <w:rPr>
          <w:szCs w:val="22"/>
        </w:rPr>
        <w:t>Kyrkorådet beslutar att anteckna rapporterna till protokollet.</w:t>
      </w:r>
    </w:p>
    <w:p w14:paraId="19DFBDB9" w14:textId="377E18E8" w:rsidR="00FF54D4" w:rsidRDefault="00FF54D4" w:rsidP="00FF54D4">
      <w:pPr>
        <w:pStyle w:val="Brdprotokoll"/>
        <w:tabs>
          <w:tab w:val="left" w:pos="993"/>
        </w:tabs>
        <w:ind w:right="1100"/>
        <w:rPr>
          <w:szCs w:val="22"/>
        </w:rPr>
      </w:pPr>
    </w:p>
    <w:p w14:paraId="1D477B10" w14:textId="77777777" w:rsidR="005F3898" w:rsidRDefault="005F3898" w:rsidP="005F3898">
      <w:pPr>
        <w:pStyle w:val="Brdprotokoll"/>
        <w:tabs>
          <w:tab w:val="left" w:pos="993"/>
        </w:tabs>
        <w:ind w:right="1100"/>
        <w:rPr>
          <w:szCs w:val="22"/>
        </w:rPr>
      </w:pPr>
    </w:p>
    <w:p w14:paraId="7DBFEF16" w14:textId="77777777" w:rsidR="006B6AC9" w:rsidRDefault="006B6AC9" w:rsidP="006B6AC9">
      <w:pPr>
        <w:pStyle w:val="Beslut"/>
      </w:pPr>
      <w:r>
        <w:t>Ärendet</w:t>
      </w:r>
    </w:p>
    <w:p w14:paraId="1B90115D" w14:textId="47D9D50A" w:rsidR="006B6AC9" w:rsidRDefault="006B6AC9" w:rsidP="006B6AC9">
      <w:pPr>
        <w:pStyle w:val="Brdprotokoll"/>
        <w:numPr>
          <w:ilvl w:val="0"/>
          <w:numId w:val="4"/>
        </w:numPr>
      </w:pPr>
      <w:r>
        <w:t xml:space="preserve">Kallelse till årsstämma med Hela </w:t>
      </w:r>
      <w:r w:rsidR="00554EFE">
        <w:t>Människan Huddinge-Botkyrka-Salem</w:t>
      </w:r>
    </w:p>
    <w:p w14:paraId="3808434D" w14:textId="3EC0FD6B" w:rsidR="00554EFE" w:rsidRDefault="00554EFE" w:rsidP="006B6AC9">
      <w:pPr>
        <w:pStyle w:val="Brdprotokoll"/>
        <w:numPr>
          <w:ilvl w:val="0"/>
          <w:numId w:val="4"/>
        </w:numPr>
      </w:pPr>
      <w:r>
        <w:t>Protokoll från församlingsråd och utskott finns på</w:t>
      </w:r>
      <w:r>
        <w:br/>
        <w:t>www.svenskakyrkan.se/huddinge</w:t>
      </w:r>
    </w:p>
    <w:p w14:paraId="7D753DDD" w14:textId="77777777" w:rsidR="005F3898" w:rsidRDefault="005F3898" w:rsidP="005F3898">
      <w:pPr>
        <w:pStyle w:val="Brdprotokoll"/>
        <w:tabs>
          <w:tab w:val="left" w:pos="993"/>
        </w:tabs>
        <w:ind w:right="1100"/>
        <w:rPr>
          <w:szCs w:val="22"/>
        </w:rPr>
      </w:pPr>
    </w:p>
    <w:p w14:paraId="6875544F" w14:textId="77777777" w:rsidR="00107EA7" w:rsidRDefault="00107EA7" w:rsidP="00107EA7">
      <w:pPr>
        <w:pStyle w:val="Prothuvud"/>
      </w:pPr>
    </w:p>
    <w:p w14:paraId="0799915B" w14:textId="28EF661C" w:rsidR="00A753F5" w:rsidRDefault="00A753F5" w:rsidP="00A753F5">
      <w:pPr>
        <w:pStyle w:val="Brdprotokoll"/>
        <w:tabs>
          <w:tab w:val="left" w:pos="993"/>
        </w:tabs>
        <w:ind w:right="1100"/>
        <w:rPr>
          <w:szCs w:val="22"/>
        </w:rPr>
      </w:pP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r>
        <w:rPr>
          <w:szCs w:val="22"/>
        </w:rPr>
        <w:br/>
      </w:r>
    </w:p>
    <w:p w14:paraId="296A0CD4" w14:textId="77777777" w:rsidR="00A753F5" w:rsidRDefault="00A753F5" w:rsidP="00A753F5">
      <w:pPr>
        <w:pStyle w:val="Prothuvud"/>
      </w:pPr>
    </w:p>
    <w:p w14:paraId="0F5C4A67" w14:textId="77777777" w:rsidR="0065540A" w:rsidRDefault="0065540A" w:rsidP="00A753F5">
      <w:pPr>
        <w:pStyle w:val="Prothuvud"/>
      </w:pPr>
    </w:p>
    <w:p w14:paraId="0AAB09EF" w14:textId="77777777" w:rsidR="0065540A" w:rsidRDefault="0065540A" w:rsidP="00A753F5">
      <w:pPr>
        <w:pStyle w:val="Prothuvud"/>
      </w:pPr>
    </w:p>
    <w:p w14:paraId="2613D8B0" w14:textId="77777777" w:rsidR="00C27671" w:rsidRDefault="00C27671" w:rsidP="00A753F5">
      <w:pPr>
        <w:pStyle w:val="Prothuvud"/>
      </w:pPr>
    </w:p>
    <w:p w14:paraId="7BBC95B1" w14:textId="77777777" w:rsidR="00C27671" w:rsidRDefault="00C27671" w:rsidP="00A753F5">
      <w:pPr>
        <w:pStyle w:val="Prothuvud"/>
      </w:pPr>
    </w:p>
    <w:p w14:paraId="5F8C32F9" w14:textId="77777777" w:rsidR="00C27671" w:rsidRDefault="00C27671" w:rsidP="00A753F5">
      <w:pPr>
        <w:pStyle w:val="Prothuvud"/>
      </w:pPr>
    </w:p>
    <w:p w14:paraId="47A0DEB2" w14:textId="77777777" w:rsidR="00C27671" w:rsidRDefault="00C27671" w:rsidP="00A753F5">
      <w:pPr>
        <w:pStyle w:val="Prothuvud"/>
      </w:pPr>
    </w:p>
    <w:p w14:paraId="7B742CEF" w14:textId="77777777" w:rsidR="00C27671" w:rsidRDefault="00C27671" w:rsidP="00A753F5">
      <w:pPr>
        <w:pStyle w:val="Prothuvud"/>
      </w:pPr>
    </w:p>
    <w:p w14:paraId="41CA3F85" w14:textId="77777777" w:rsidR="00C27671" w:rsidRDefault="00C27671" w:rsidP="00A753F5">
      <w:pPr>
        <w:pStyle w:val="Prothuvud"/>
      </w:pPr>
    </w:p>
    <w:p w14:paraId="4E8F3CF8" w14:textId="77777777" w:rsidR="00C27671" w:rsidRDefault="00C27671" w:rsidP="00A753F5">
      <w:pPr>
        <w:pStyle w:val="Prothuvud"/>
      </w:pPr>
    </w:p>
    <w:p w14:paraId="19A6FFF9" w14:textId="77777777" w:rsidR="00C27671" w:rsidRDefault="00C27671" w:rsidP="00A753F5">
      <w:pPr>
        <w:pStyle w:val="Prothuvud"/>
      </w:pPr>
    </w:p>
    <w:p w14:paraId="5FA26F66" w14:textId="2841C28C" w:rsidR="00616E92" w:rsidRDefault="00616E92" w:rsidP="00616E92">
      <w:pPr>
        <w:pStyle w:val="Prothuvud"/>
      </w:pPr>
      <w:r>
        <w:t>Kyrkorådet</w:t>
      </w:r>
      <w:r>
        <w:tab/>
        <w:t>2024-03-05</w:t>
      </w:r>
      <w:r>
        <w:tab/>
        <w:t>§</w:t>
      </w:r>
      <w:r>
        <w:tab/>
        <w:t>35</w:t>
      </w:r>
      <w:r>
        <w:tab/>
        <w:t>sidan</w:t>
      </w:r>
      <w:r>
        <w:tab/>
      </w:r>
      <w:r w:rsidR="006831ED">
        <w:t>20</w:t>
      </w:r>
    </w:p>
    <w:p w14:paraId="11B4077C" w14:textId="77777777" w:rsidR="00C27671" w:rsidRDefault="00C27671" w:rsidP="00C27671">
      <w:pPr>
        <w:pStyle w:val="Diarienr"/>
      </w:pPr>
      <w:r>
        <w:t>Diarienummer</w:t>
      </w:r>
      <w:r>
        <w:tab/>
        <w:t>P-2024-</w:t>
      </w:r>
    </w:p>
    <w:p w14:paraId="4256C1E0" w14:textId="77777777" w:rsidR="00A753F5" w:rsidRDefault="00A753F5" w:rsidP="00A753F5">
      <w:pPr>
        <w:pStyle w:val="renderubrik"/>
        <w:ind w:right="1100"/>
      </w:pPr>
      <w:r>
        <w:t>Delegationsbeslut</w:t>
      </w:r>
    </w:p>
    <w:p w14:paraId="1D625465" w14:textId="77777777" w:rsidR="00221CAC" w:rsidRDefault="00221CAC" w:rsidP="00221CAC">
      <w:pPr>
        <w:pStyle w:val="Beslut"/>
      </w:pPr>
      <w:r>
        <w:t>Kyrkorådets beslut</w:t>
      </w:r>
    </w:p>
    <w:p w14:paraId="6016A5FD" w14:textId="77777777" w:rsidR="00C27671" w:rsidRDefault="0065540A" w:rsidP="00C27671">
      <w:pPr>
        <w:pStyle w:val="Prothuvud"/>
      </w:pPr>
      <w:r>
        <w:t>Inga</w:t>
      </w:r>
      <w:r w:rsidR="00221CAC">
        <w:t xml:space="preserve"> delegationsbeslut</w:t>
      </w:r>
      <w:r>
        <w:t xml:space="preserve"> denna gång.</w:t>
      </w:r>
      <w:r w:rsidR="00C27671" w:rsidRPr="00C27671">
        <w:t xml:space="preserve"> </w:t>
      </w:r>
    </w:p>
    <w:p w14:paraId="4E918878" w14:textId="77777777" w:rsidR="00C27671" w:rsidRDefault="00C27671" w:rsidP="00C27671">
      <w:pPr>
        <w:pStyle w:val="Prothuvud"/>
      </w:pPr>
    </w:p>
    <w:p w14:paraId="20AC333E" w14:textId="77777777" w:rsidR="00C27671" w:rsidRDefault="00C27671" w:rsidP="00C27671">
      <w:pPr>
        <w:pStyle w:val="Prothuvud"/>
      </w:pPr>
    </w:p>
    <w:p w14:paraId="0E4543E5" w14:textId="77777777" w:rsidR="00C27671" w:rsidRDefault="00C27671" w:rsidP="00C27671">
      <w:pPr>
        <w:pStyle w:val="Prothuvud"/>
      </w:pPr>
    </w:p>
    <w:p w14:paraId="4C1864DC" w14:textId="77777777" w:rsidR="00C27671" w:rsidRDefault="00C27671" w:rsidP="00C27671">
      <w:pPr>
        <w:pStyle w:val="Prothuvud"/>
      </w:pPr>
    </w:p>
    <w:p w14:paraId="239349BD" w14:textId="77777777" w:rsidR="00C27671" w:rsidRDefault="00C27671" w:rsidP="00C27671">
      <w:pPr>
        <w:pStyle w:val="Prothuvud"/>
      </w:pPr>
    </w:p>
    <w:p w14:paraId="3706DA1B" w14:textId="77777777" w:rsidR="00C27671" w:rsidRDefault="00C27671" w:rsidP="00C27671">
      <w:pPr>
        <w:pStyle w:val="Prothuvud"/>
      </w:pPr>
    </w:p>
    <w:p w14:paraId="5A0D5ED2" w14:textId="77777777" w:rsidR="00C27671" w:rsidRDefault="00C27671" w:rsidP="00C27671">
      <w:pPr>
        <w:pStyle w:val="Prothuvud"/>
      </w:pPr>
    </w:p>
    <w:p w14:paraId="47E825DC" w14:textId="77777777" w:rsidR="00C27671" w:rsidRDefault="00C27671" w:rsidP="00C27671">
      <w:pPr>
        <w:pStyle w:val="Prothuvud"/>
      </w:pPr>
    </w:p>
    <w:p w14:paraId="3D25B099" w14:textId="77777777" w:rsidR="00C27671" w:rsidRDefault="00C27671" w:rsidP="00C27671">
      <w:pPr>
        <w:pStyle w:val="Prothuvud"/>
      </w:pPr>
    </w:p>
    <w:p w14:paraId="68FD20A2" w14:textId="77777777" w:rsidR="00C27671" w:rsidRDefault="00C27671" w:rsidP="00C27671">
      <w:pPr>
        <w:pStyle w:val="Prothuvud"/>
      </w:pPr>
    </w:p>
    <w:p w14:paraId="2C9C3720" w14:textId="77777777" w:rsidR="00C27671" w:rsidRDefault="00C27671" w:rsidP="00C27671">
      <w:pPr>
        <w:pStyle w:val="Prothuvud"/>
      </w:pPr>
    </w:p>
    <w:p w14:paraId="7192DA8F" w14:textId="77777777" w:rsidR="00C27671" w:rsidRDefault="00C27671" w:rsidP="00C27671">
      <w:pPr>
        <w:pStyle w:val="Prothuvud"/>
      </w:pPr>
    </w:p>
    <w:p w14:paraId="4C3F76EB" w14:textId="77777777" w:rsidR="00C27671" w:rsidRDefault="00C27671" w:rsidP="00C27671">
      <w:pPr>
        <w:pStyle w:val="Prothuvud"/>
      </w:pPr>
    </w:p>
    <w:p w14:paraId="633037B0" w14:textId="77777777" w:rsidR="00C27671" w:rsidRDefault="00C27671" w:rsidP="00C27671">
      <w:pPr>
        <w:pStyle w:val="Prothuvud"/>
      </w:pPr>
    </w:p>
    <w:p w14:paraId="50B7C109" w14:textId="77777777" w:rsidR="00C27671" w:rsidRDefault="00C27671" w:rsidP="00C27671">
      <w:pPr>
        <w:pStyle w:val="Prothuvud"/>
      </w:pPr>
    </w:p>
    <w:p w14:paraId="17520886" w14:textId="77777777" w:rsidR="00C27671" w:rsidRDefault="00C27671" w:rsidP="00C27671">
      <w:pPr>
        <w:pStyle w:val="Prothuvud"/>
      </w:pPr>
    </w:p>
    <w:p w14:paraId="2AFEA013" w14:textId="77777777" w:rsidR="00C27671" w:rsidRDefault="00C27671" w:rsidP="00C27671">
      <w:pPr>
        <w:pStyle w:val="Prothuvud"/>
      </w:pPr>
    </w:p>
    <w:p w14:paraId="61A53C95" w14:textId="77777777" w:rsidR="00C27671" w:rsidRDefault="00C27671" w:rsidP="00C27671">
      <w:pPr>
        <w:pStyle w:val="Prothuvud"/>
      </w:pPr>
    </w:p>
    <w:p w14:paraId="1ECBACF2" w14:textId="77777777" w:rsidR="00C27671" w:rsidRDefault="00C27671" w:rsidP="00C27671">
      <w:pPr>
        <w:pStyle w:val="Prothuvud"/>
      </w:pPr>
    </w:p>
    <w:p w14:paraId="21CBA59D" w14:textId="77777777" w:rsidR="00C27671" w:rsidRDefault="00C27671" w:rsidP="00C27671">
      <w:pPr>
        <w:pStyle w:val="Prothuvud"/>
      </w:pPr>
    </w:p>
    <w:p w14:paraId="55C8E4AE" w14:textId="77777777" w:rsidR="00C27671" w:rsidRDefault="00C27671" w:rsidP="00C27671">
      <w:pPr>
        <w:pStyle w:val="Prothuvud"/>
      </w:pPr>
    </w:p>
    <w:p w14:paraId="0A835274" w14:textId="77777777" w:rsidR="00C27671" w:rsidRDefault="00C27671" w:rsidP="00C27671">
      <w:pPr>
        <w:pStyle w:val="Prothuvud"/>
      </w:pPr>
    </w:p>
    <w:p w14:paraId="4ECCE275" w14:textId="77777777" w:rsidR="00C27671" w:rsidRDefault="00C27671" w:rsidP="00C27671">
      <w:pPr>
        <w:pStyle w:val="Prothuvud"/>
      </w:pPr>
    </w:p>
    <w:p w14:paraId="3932F8F3" w14:textId="77777777" w:rsidR="00C27671" w:rsidRDefault="00C27671" w:rsidP="00C27671">
      <w:pPr>
        <w:pStyle w:val="Prothuvud"/>
      </w:pPr>
    </w:p>
    <w:p w14:paraId="5D0689C3" w14:textId="77777777" w:rsidR="00C27671" w:rsidRDefault="00C27671" w:rsidP="00C27671">
      <w:pPr>
        <w:pStyle w:val="Prothuvud"/>
      </w:pPr>
    </w:p>
    <w:p w14:paraId="4C118381" w14:textId="77777777" w:rsidR="00C27671" w:rsidRDefault="00C27671" w:rsidP="00C27671">
      <w:pPr>
        <w:pStyle w:val="Prothuvud"/>
      </w:pPr>
    </w:p>
    <w:p w14:paraId="211D9C53" w14:textId="77777777" w:rsidR="00C27671" w:rsidRDefault="00C27671" w:rsidP="00C27671">
      <w:pPr>
        <w:pStyle w:val="Prothuvud"/>
      </w:pPr>
    </w:p>
    <w:p w14:paraId="700F17B5" w14:textId="77777777" w:rsidR="00C27671" w:rsidRDefault="00C27671" w:rsidP="00C27671">
      <w:pPr>
        <w:pStyle w:val="Prothuvud"/>
      </w:pPr>
    </w:p>
    <w:p w14:paraId="3524A6E9" w14:textId="77777777" w:rsidR="00C27671" w:rsidRDefault="00C27671" w:rsidP="00C27671">
      <w:pPr>
        <w:pStyle w:val="Prothuvud"/>
      </w:pPr>
    </w:p>
    <w:p w14:paraId="30B00138" w14:textId="77777777" w:rsidR="00C27671" w:rsidRDefault="00C27671" w:rsidP="00C27671">
      <w:pPr>
        <w:pStyle w:val="Prothuvud"/>
      </w:pPr>
    </w:p>
    <w:p w14:paraId="7EBCFBFB" w14:textId="77777777" w:rsidR="00C27671" w:rsidRDefault="00C27671" w:rsidP="00C27671">
      <w:pPr>
        <w:pStyle w:val="Prothuvud"/>
      </w:pPr>
    </w:p>
    <w:p w14:paraId="4CD2FFD5" w14:textId="77777777" w:rsidR="00C27671" w:rsidRDefault="00C27671" w:rsidP="00C27671">
      <w:pPr>
        <w:pStyle w:val="Prothuvud"/>
      </w:pPr>
    </w:p>
    <w:p w14:paraId="78366181" w14:textId="77777777" w:rsidR="00C27671" w:rsidRDefault="00C27671" w:rsidP="00C27671">
      <w:pPr>
        <w:pStyle w:val="Prothuvud"/>
      </w:pPr>
    </w:p>
    <w:p w14:paraId="29178F5F" w14:textId="77777777" w:rsidR="00C27671" w:rsidRDefault="00C27671" w:rsidP="00C27671">
      <w:pPr>
        <w:pStyle w:val="Prothuvud"/>
      </w:pPr>
    </w:p>
    <w:p w14:paraId="4F425628" w14:textId="77777777" w:rsidR="00C27671" w:rsidRDefault="00C27671" w:rsidP="00C27671">
      <w:pPr>
        <w:pStyle w:val="Prothuvud"/>
      </w:pPr>
    </w:p>
    <w:p w14:paraId="1AED73D1" w14:textId="77777777" w:rsidR="00C27671" w:rsidRDefault="00C27671" w:rsidP="00C27671">
      <w:pPr>
        <w:pStyle w:val="Prothuvud"/>
      </w:pPr>
    </w:p>
    <w:p w14:paraId="440E677E" w14:textId="77777777" w:rsidR="00C27671" w:rsidRDefault="00C27671" w:rsidP="00C27671">
      <w:pPr>
        <w:pStyle w:val="Prothuvud"/>
      </w:pPr>
    </w:p>
    <w:p w14:paraId="160F037A" w14:textId="77777777" w:rsidR="00C27671" w:rsidRDefault="00C27671" w:rsidP="00C27671">
      <w:pPr>
        <w:pStyle w:val="Prothuvud"/>
      </w:pPr>
    </w:p>
    <w:p w14:paraId="346F599B" w14:textId="77777777" w:rsidR="00C27671" w:rsidRDefault="00C27671" w:rsidP="00C27671">
      <w:pPr>
        <w:pStyle w:val="Prothuvud"/>
      </w:pPr>
    </w:p>
    <w:p w14:paraId="1A9AD938" w14:textId="77777777" w:rsidR="00C27671" w:rsidRDefault="00C27671" w:rsidP="00C27671">
      <w:pPr>
        <w:pStyle w:val="Prothuvud"/>
      </w:pPr>
    </w:p>
    <w:p w14:paraId="31D4F145" w14:textId="77777777" w:rsidR="00C27671" w:rsidRDefault="00C27671" w:rsidP="00C27671">
      <w:pPr>
        <w:pStyle w:val="Prothuvud"/>
      </w:pPr>
    </w:p>
    <w:p w14:paraId="07B50C26" w14:textId="77777777" w:rsidR="00C27671" w:rsidRDefault="00C27671" w:rsidP="00C27671">
      <w:pPr>
        <w:pStyle w:val="Prothuvud"/>
      </w:pPr>
    </w:p>
    <w:p w14:paraId="2C27BE14" w14:textId="619CBC82" w:rsidR="00616E92" w:rsidRDefault="00616E92" w:rsidP="00616E92">
      <w:pPr>
        <w:pStyle w:val="Prothuvud"/>
      </w:pPr>
      <w:r>
        <w:t>Kyrkorådet</w:t>
      </w:r>
      <w:r>
        <w:tab/>
        <w:t>2024-03-05</w:t>
      </w:r>
      <w:r>
        <w:tab/>
        <w:t>§</w:t>
      </w:r>
      <w:r>
        <w:tab/>
        <w:t>3</w:t>
      </w:r>
      <w:r w:rsidR="006831ED">
        <w:t>6</w:t>
      </w:r>
      <w:r>
        <w:tab/>
        <w:t>sidan</w:t>
      </w:r>
      <w:r>
        <w:tab/>
        <w:t>21</w:t>
      </w:r>
    </w:p>
    <w:p w14:paraId="470ECF1F" w14:textId="77777777" w:rsidR="00DC773C" w:rsidRDefault="00DC773C" w:rsidP="00DC773C">
      <w:pPr>
        <w:pStyle w:val="Diarienr"/>
      </w:pPr>
      <w:r>
        <w:t>Diarienummer</w:t>
      </w:r>
      <w:r>
        <w:tab/>
        <w:t>P-2024-</w:t>
      </w:r>
    </w:p>
    <w:p w14:paraId="1E2CA13F" w14:textId="3B00A5D7" w:rsidR="00DC773C" w:rsidRDefault="00DC773C" w:rsidP="00DC773C">
      <w:pPr>
        <w:pStyle w:val="renderubrik"/>
        <w:ind w:right="1100"/>
      </w:pPr>
      <w:r>
        <w:t>Övriga frågor</w:t>
      </w:r>
    </w:p>
    <w:p w14:paraId="2B5CE1FA" w14:textId="144625A1" w:rsidR="00DC773C" w:rsidRDefault="00DC773C" w:rsidP="00DC773C">
      <w:pPr>
        <w:pStyle w:val="Brdprotokoll"/>
        <w:tabs>
          <w:tab w:val="left" w:pos="993"/>
        </w:tabs>
        <w:ind w:right="1100"/>
      </w:pPr>
    </w:p>
    <w:p w14:paraId="426779F1" w14:textId="2896C729" w:rsidR="00DC773C" w:rsidRDefault="00466389" w:rsidP="00DC773C">
      <w:pPr>
        <w:pStyle w:val="Brdprotokoll"/>
        <w:tabs>
          <w:tab w:val="left" w:pos="993"/>
        </w:tabs>
        <w:ind w:right="1100"/>
      </w:pPr>
      <w:r>
        <w:t xml:space="preserve">Göran Hallberg meddelade kyrkorådet att </w:t>
      </w:r>
      <w:r w:rsidR="009B4EAA">
        <w:t>information kommer om hur man som förtroendevald når Kornet på Svenska kyrkans IT platt</w:t>
      </w:r>
      <w:r w:rsidR="006831ED">
        <w:t xml:space="preserve">form. </w:t>
      </w:r>
      <w:r w:rsidR="009B4EAA">
        <w:t xml:space="preserve"> </w:t>
      </w:r>
      <w:r w:rsidR="00DC773C">
        <w:t xml:space="preserve"> </w:t>
      </w:r>
    </w:p>
    <w:sectPr w:rsidR="00DC773C" w:rsidSect="000A2760">
      <w:headerReference w:type="default" r:id="rId12"/>
      <w:type w:val="continuous"/>
      <w:pgSz w:w="11906" w:h="16838" w:code="9"/>
      <w:pgMar w:top="1958" w:right="748" w:bottom="1134" w:left="1418" w:header="709" w:footer="907"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6B5BB" w14:textId="77777777" w:rsidR="000A2760" w:rsidRDefault="000A2760">
      <w:r>
        <w:separator/>
      </w:r>
    </w:p>
  </w:endnote>
  <w:endnote w:type="continuationSeparator" w:id="0">
    <w:p w14:paraId="604A9FBA" w14:textId="77777777" w:rsidR="000A2760" w:rsidRDefault="000A2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ACD6828-70B0-4749-B093-F25C3D587775}"/>
    <w:embedBold r:id="rId2" w:fontKey="{9C929471-0247-4C5D-A785-D99B85AC4810}"/>
    <w:embedItalic r:id="rId3" w:fontKey="{8D94C335-D0A3-45C4-8A27-CFB5BC96DBC1}"/>
    <w:embedBoldItalic r:id="rId4" w:fontKey="{B79FC50A-56A2-4230-86CC-1C6FD0001FA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Cond">
    <w:panose1 w:val="020B0606030402020204"/>
    <w:charset w:val="00"/>
    <w:family w:val="swiss"/>
    <w:pitch w:val="variable"/>
    <w:sig w:usb0="00000287" w:usb1="00000000" w:usb2="00000000" w:usb3="00000000" w:csb0="0000009F" w:csb1="00000000"/>
    <w:embedRegular r:id="rId5" w:fontKey="{C8152D30-FDB2-4975-8311-2F145552879C}"/>
    <w:embedBold r:id="rId6" w:fontKey="{D1AF418B-99C9-428C-9650-A4BE6EA8A982}"/>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yriad Pro">
    <w:altName w:val="Arial"/>
    <w:panose1 w:val="00000000000000000000"/>
    <w:charset w:val="00"/>
    <w:family w:val="swiss"/>
    <w:notTrueType/>
    <w:pitch w:val="variable"/>
    <w:sig w:usb0="A00002AF" w:usb1="5000204B" w:usb2="0000000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1E99E" w14:textId="77777777" w:rsidR="00854677" w:rsidRPr="00551362" w:rsidRDefault="00854677" w:rsidP="00D27E66">
    <w:pPr>
      <w:pStyle w:val="Sidfot"/>
      <w:tabs>
        <w:tab w:val="clear" w:pos="9072"/>
        <w:tab w:val="right" w:pos="9923"/>
      </w:tabs>
      <w:ind w:right="-170"/>
      <w:jc w:val="right"/>
      <w:rPr>
        <w:i/>
        <w:iCs/>
        <w:color w:val="000000"/>
        <w:sz w:val="16"/>
        <w:szCs w:val="16"/>
      </w:rPr>
    </w:pPr>
    <w:r w:rsidRPr="00551362">
      <w:rPr>
        <w:rFonts w:ascii="Myriad Pro" w:hAnsi="Myriad Pro"/>
        <w:iCs/>
        <w:sz w:val="16"/>
        <w:szCs w:val="16"/>
      </w:rPr>
      <w:t>S</w:t>
    </w:r>
    <w:r w:rsidRPr="00551362">
      <w:rPr>
        <w:rFonts w:ascii="Myriad Pro" w:hAnsi="Myriad Pro"/>
        <w:color w:val="000000"/>
        <w:sz w:val="16"/>
        <w:szCs w:val="16"/>
      </w:rPr>
      <w:t xml:space="preserve">idan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PAGE </w:instrText>
    </w:r>
    <w:r w:rsidRPr="00551362">
      <w:rPr>
        <w:rFonts w:ascii="Myriad Pro" w:hAnsi="Myriad Pro"/>
        <w:color w:val="000000"/>
        <w:sz w:val="16"/>
        <w:szCs w:val="16"/>
      </w:rPr>
      <w:fldChar w:fldCharType="separate"/>
    </w:r>
    <w:r w:rsidR="006C6279">
      <w:rPr>
        <w:rFonts w:ascii="Myriad Pro" w:hAnsi="Myriad Pro"/>
        <w:noProof/>
        <w:color w:val="000000"/>
        <w:sz w:val="16"/>
        <w:szCs w:val="16"/>
      </w:rPr>
      <w:t>2</w:t>
    </w:r>
    <w:r w:rsidRPr="00551362">
      <w:rPr>
        <w:rFonts w:ascii="Myriad Pro" w:hAnsi="Myriad Pro"/>
        <w:color w:val="000000"/>
        <w:sz w:val="16"/>
        <w:szCs w:val="16"/>
      </w:rPr>
      <w:fldChar w:fldCharType="end"/>
    </w:r>
    <w:r w:rsidRPr="00551362">
      <w:rPr>
        <w:rFonts w:ascii="Myriad Pro" w:hAnsi="Myriad Pro"/>
        <w:color w:val="000000"/>
        <w:sz w:val="16"/>
        <w:szCs w:val="16"/>
      </w:rPr>
      <w:t xml:space="preserve"> av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NUMPAGES </w:instrText>
    </w:r>
    <w:r w:rsidRPr="00551362">
      <w:rPr>
        <w:rFonts w:ascii="Myriad Pro" w:hAnsi="Myriad Pro"/>
        <w:color w:val="000000"/>
        <w:sz w:val="16"/>
        <w:szCs w:val="16"/>
      </w:rPr>
      <w:fldChar w:fldCharType="separate"/>
    </w:r>
    <w:r w:rsidR="006C6279">
      <w:rPr>
        <w:rFonts w:ascii="Myriad Pro" w:hAnsi="Myriad Pro"/>
        <w:noProof/>
        <w:color w:val="000000"/>
        <w:sz w:val="16"/>
        <w:szCs w:val="16"/>
      </w:rPr>
      <w:t>2</w:t>
    </w:r>
    <w:r w:rsidRPr="00551362">
      <w:rPr>
        <w:rFonts w:ascii="Myriad Pro" w:hAnsi="Myriad Pro"/>
        <w:color w:val="000000"/>
        <w:sz w:val="16"/>
        <w:szCs w:val="16"/>
      </w:rPr>
      <w:fldChar w:fldCharType="end"/>
    </w:r>
  </w:p>
  <w:p w14:paraId="39DC5693" w14:textId="77777777" w:rsidR="00854677" w:rsidRDefault="00854677" w:rsidP="007653F8">
    <w:pPr>
      <w:pStyle w:val="Sidfot"/>
      <w:pBdr>
        <w:top w:val="single" w:sz="6" w:space="1" w:color="auto"/>
      </w:pBdr>
      <w:tabs>
        <w:tab w:val="clear" w:pos="4536"/>
        <w:tab w:val="clear" w:pos="9072"/>
        <w:tab w:val="center" w:pos="5500"/>
        <w:tab w:val="right" w:pos="9923"/>
      </w:tabs>
      <w:ind w:left="964" w:right="-170"/>
    </w:pPr>
    <w:r>
      <w:rPr>
        <w:i/>
        <w:iCs/>
        <w:color w:val="000000"/>
        <w:sz w:val="16"/>
      </w:rPr>
      <w:t>Justerarnas signaturer</w:t>
    </w:r>
    <w:r>
      <w:rPr>
        <w:i/>
        <w:iCs/>
        <w:color w:val="000000"/>
        <w:sz w:val="16"/>
      </w:rPr>
      <w:tab/>
    </w:r>
    <w:r>
      <w:rPr>
        <w:i/>
        <w:iCs/>
        <w:sz w:val="16"/>
      </w:rPr>
      <w:t>Utdragsbestyrkande</w:t>
    </w:r>
    <w:r>
      <w:rPr>
        <w:i/>
        <w:iCs/>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26E9" w14:textId="77777777" w:rsidR="00854677" w:rsidRPr="00551362" w:rsidRDefault="00854677" w:rsidP="00D27E66">
    <w:pPr>
      <w:pStyle w:val="Sidfot"/>
      <w:tabs>
        <w:tab w:val="clear" w:pos="9072"/>
        <w:tab w:val="right" w:pos="9923"/>
      </w:tabs>
      <w:ind w:right="-170"/>
      <w:jc w:val="right"/>
      <w:rPr>
        <w:i/>
        <w:iCs/>
        <w:sz w:val="16"/>
        <w:szCs w:val="16"/>
      </w:rPr>
    </w:pPr>
    <w:r w:rsidRPr="00551362">
      <w:rPr>
        <w:rFonts w:ascii="Myriad Pro" w:hAnsi="Myriad Pro"/>
        <w:iCs/>
        <w:sz w:val="16"/>
        <w:szCs w:val="16"/>
      </w:rPr>
      <w:t>S</w:t>
    </w:r>
    <w:r w:rsidRPr="00551362">
      <w:rPr>
        <w:rFonts w:ascii="Myriad Pro" w:hAnsi="Myriad Pro"/>
        <w:color w:val="000000"/>
        <w:sz w:val="16"/>
        <w:szCs w:val="16"/>
      </w:rPr>
      <w:t xml:space="preserve">idan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PAGE </w:instrText>
    </w:r>
    <w:r w:rsidRPr="00551362">
      <w:rPr>
        <w:rFonts w:ascii="Myriad Pro" w:hAnsi="Myriad Pro"/>
        <w:color w:val="000000"/>
        <w:sz w:val="16"/>
        <w:szCs w:val="16"/>
      </w:rPr>
      <w:fldChar w:fldCharType="separate"/>
    </w:r>
    <w:r w:rsidR="006C6279">
      <w:rPr>
        <w:rFonts w:ascii="Myriad Pro" w:hAnsi="Myriad Pro"/>
        <w:noProof/>
        <w:color w:val="000000"/>
        <w:sz w:val="16"/>
        <w:szCs w:val="16"/>
      </w:rPr>
      <w:t>1</w:t>
    </w:r>
    <w:r w:rsidRPr="00551362">
      <w:rPr>
        <w:rFonts w:ascii="Myriad Pro" w:hAnsi="Myriad Pro"/>
        <w:color w:val="000000"/>
        <w:sz w:val="16"/>
        <w:szCs w:val="16"/>
      </w:rPr>
      <w:fldChar w:fldCharType="end"/>
    </w:r>
    <w:r w:rsidRPr="00551362">
      <w:rPr>
        <w:rFonts w:ascii="Myriad Pro" w:hAnsi="Myriad Pro"/>
        <w:color w:val="000000"/>
        <w:sz w:val="16"/>
        <w:szCs w:val="16"/>
      </w:rPr>
      <w:t xml:space="preserve"> av </w:t>
    </w:r>
    <w:r w:rsidRPr="00551362">
      <w:rPr>
        <w:rFonts w:ascii="Myriad Pro" w:hAnsi="Myriad Pro"/>
        <w:color w:val="000000"/>
        <w:sz w:val="16"/>
        <w:szCs w:val="16"/>
      </w:rPr>
      <w:fldChar w:fldCharType="begin"/>
    </w:r>
    <w:r w:rsidRPr="00551362">
      <w:rPr>
        <w:rFonts w:ascii="Myriad Pro" w:hAnsi="Myriad Pro"/>
        <w:color w:val="000000"/>
        <w:sz w:val="16"/>
        <w:szCs w:val="16"/>
      </w:rPr>
      <w:instrText xml:space="preserve"> NUMPAGES </w:instrText>
    </w:r>
    <w:r w:rsidRPr="00551362">
      <w:rPr>
        <w:rFonts w:ascii="Myriad Pro" w:hAnsi="Myriad Pro"/>
        <w:color w:val="000000"/>
        <w:sz w:val="16"/>
        <w:szCs w:val="16"/>
      </w:rPr>
      <w:fldChar w:fldCharType="separate"/>
    </w:r>
    <w:r w:rsidR="006C6279">
      <w:rPr>
        <w:rFonts w:ascii="Myriad Pro" w:hAnsi="Myriad Pro"/>
        <w:noProof/>
        <w:color w:val="000000"/>
        <w:sz w:val="16"/>
        <w:szCs w:val="16"/>
      </w:rPr>
      <w:t>2</w:t>
    </w:r>
    <w:r w:rsidRPr="00551362">
      <w:rPr>
        <w:rFonts w:ascii="Myriad Pro" w:hAnsi="Myriad Pro"/>
        <w:color w:val="000000"/>
        <w:sz w:val="16"/>
        <w:szCs w:val="16"/>
      </w:rPr>
      <w:fldChar w:fldCharType="end"/>
    </w:r>
  </w:p>
  <w:p w14:paraId="0E5B8467" w14:textId="77777777" w:rsidR="00854677" w:rsidRDefault="00854677" w:rsidP="007653F8">
    <w:pPr>
      <w:pStyle w:val="Sidfot"/>
      <w:pBdr>
        <w:top w:val="single" w:sz="6" w:space="1" w:color="auto"/>
      </w:pBdr>
      <w:tabs>
        <w:tab w:val="clear" w:pos="9072"/>
        <w:tab w:val="right" w:pos="9923"/>
      </w:tabs>
      <w:ind w:right="-170"/>
      <w:rPr>
        <w:i/>
        <w:iCs/>
        <w:sz w:val="16"/>
      </w:rPr>
    </w:pPr>
    <w:r>
      <w:rPr>
        <w:i/>
        <w:iCs/>
        <w:sz w:val="16"/>
      </w:rPr>
      <w:t>Justerarnas signatur</w:t>
    </w:r>
    <w:r>
      <w:rPr>
        <w:i/>
        <w:iCs/>
        <w:sz w:val="16"/>
      </w:rPr>
      <w:tab/>
      <w:t>Utdragsbestyrkande</w:t>
    </w:r>
    <w:r>
      <w:rPr>
        <w:i/>
        <w:iCs/>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9F27F" w14:textId="77777777" w:rsidR="000A2760" w:rsidRDefault="000A2760">
      <w:r>
        <w:separator/>
      </w:r>
    </w:p>
  </w:footnote>
  <w:footnote w:type="continuationSeparator" w:id="0">
    <w:p w14:paraId="49687FCA" w14:textId="77777777" w:rsidR="000A2760" w:rsidRDefault="000A2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902C4" w14:textId="77777777" w:rsidR="00854677" w:rsidRPr="00393E7A" w:rsidRDefault="00854677" w:rsidP="0036087C">
    <w:pPr>
      <w:pStyle w:val="Sidhuvud"/>
      <w:tabs>
        <w:tab w:val="clear" w:pos="4536"/>
        <w:tab w:val="left" w:pos="5220"/>
      </w:tabs>
      <w:rPr>
        <w:sz w:val="48"/>
        <w:szCs w:val="48"/>
      </w:rPr>
    </w:pPr>
  </w:p>
  <w:p w14:paraId="47ABDDEA" w14:textId="3FEB0D47" w:rsidR="00854677" w:rsidRPr="006638BA" w:rsidRDefault="00854677" w:rsidP="00FE015B">
    <w:pPr>
      <w:pStyle w:val="Sidhuvud"/>
      <w:tabs>
        <w:tab w:val="right" w:pos="4536"/>
        <w:tab w:val="left" w:pos="5222"/>
      </w:tabs>
      <w:rPr>
        <w:rFonts w:ascii="Myriad Pro" w:hAnsi="Myriad Pro"/>
      </w:rPr>
    </w:pPr>
    <w:r>
      <w:rPr>
        <w:rFonts w:ascii="Myriad Pro" w:hAnsi="Myriad Pro"/>
        <w:noProof/>
        <w:sz w:val="48"/>
        <w:szCs w:val="48"/>
      </w:rPr>
      <w:drawing>
        <wp:anchor distT="0" distB="0" distL="114300" distR="114300" simplePos="0" relativeHeight="251656704" behindDoc="0" locked="0" layoutInCell="1" allowOverlap="1" wp14:anchorId="4424866C" wp14:editId="4845A996">
          <wp:simplePos x="0" y="0"/>
          <wp:positionH relativeFrom="page">
            <wp:posOffset>5542915</wp:posOffset>
          </wp:positionH>
          <wp:positionV relativeFrom="page">
            <wp:posOffset>579755</wp:posOffset>
          </wp:positionV>
          <wp:extent cx="1619885" cy="311785"/>
          <wp:effectExtent l="19050" t="0" r="0" b="0"/>
          <wp:wrapNone/>
          <wp:docPr id="3" name="Bild 12" descr="iHu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iHu_logo_RGB"/>
                  <pic:cNvPicPr>
                    <a:picLocks noChangeAspect="1" noChangeArrowheads="1"/>
                  </pic:cNvPicPr>
                </pic:nvPicPr>
                <pic:blipFill>
                  <a:blip r:embed="rId1"/>
                  <a:srcRect/>
                  <a:stretch>
                    <a:fillRect/>
                  </a:stretch>
                </pic:blipFill>
                <pic:spPr bwMode="auto">
                  <a:xfrm>
                    <a:off x="0" y="0"/>
                    <a:ext cx="1619885" cy="311785"/>
                  </a:xfrm>
                  <a:prstGeom prst="rect">
                    <a:avLst/>
                  </a:prstGeom>
                  <a:noFill/>
                  <a:ln w="9525">
                    <a:noFill/>
                    <a:miter lim="800000"/>
                    <a:headEnd/>
                    <a:tailEnd/>
                  </a:ln>
                </pic:spPr>
              </pic:pic>
            </a:graphicData>
          </a:graphic>
        </wp:anchor>
      </w:drawing>
    </w:r>
    <w:r w:rsidRPr="006638BA">
      <w:rPr>
        <w:rFonts w:ascii="Myriad Pro" w:hAnsi="Myriad Pro"/>
      </w:rPr>
      <w:t>Sammanträdesprotokoll</w:t>
    </w:r>
    <w:r>
      <w:rPr>
        <w:rFonts w:ascii="Myriad Pro" w:hAnsi="Myriad Pro"/>
      </w:rPr>
      <w:tab/>
    </w:r>
    <w:r w:rsidR="00E5000B">
      <w:fldChar w:fldCharType="begin"/>
    </w:r>
    <w:r w:rsidR="00E5000B">
      <w:instrText xml:space="preserve"> REF  Text13  \* MERGEFORMAT </w:instrText>
    </w:r>
    <w:r w:rsidR="00E5000B">
      <w:fldChar w:fldCharType="separate"/>
    </w:r>
    <w:r w:rsidR="00870001" w:rsidRPr="00870001">
      <w:rPr>
        <w:rFonts w:ascii="Franklin Gothic Medium Cond" w:hAnsi="Franklin Gothic Medium Cond"/>
        <w:noProof/>
      </w:rPr>
      <w:t>2024-03-05</w:t>
    </w:r>
    <w:r w:rsidR="00E5000B">
      <w:rPr>
        <w:rFonts w:ascii="Franklin Gothic Medium Cond" w:hAnsi="Franklin Gothic Medium Cond"/>
        <w:noProof/>
      </w:rPr>
      <w:fldChar w:fldCharType="end"/>
    </w:r>
  </w:p>
  <w:p w14:paraId="276D2324" w14:textId="7F24DAD1" w:rsidR="00854677" w:rsidRPr="00551362" w:rsidRDefault="00E5000B" w:rsidP="00FE015B">
    <w:pPr>
      <w:pStyle w:val="Sidhuvud"/>
      <w:tabs>
        <w:tab w:val="clear" w:pos="4536"/>
        <w:tab w:val="left" w:pos="5220"/>
      </w:tabs>
      <w:rPr>
        <w:rFonts w:ascii="Myriad Pro" w:hAnsi="Myriad Pro"/>
        <w:b/>
        <w:caps/>
        <w:spacing w:val="2"/>
        <w:position w:val="-28"/>
      </w:rPr>
    </w:pPr>
    <w:r>
      <w:fldChar w:fldCharType="begin"/>
    </w:r>
    <w:r>
      <w:instrText xml:space="preserve"> REF Listruta1  \* MERGEFORMAT </w:instrText>
    </w:r>
    <w:r>
      <w:fldChar w:fldCharType="separate"/>
    </w:r>
    <w:r w:rsidR="00870001" w:rsidRPr="00870001">
      <w:rPr>
        <w:rFonts w:ascii="Myriad Pro" w:hAnsi="Myriad Pro"/>
        <w:b/>
        <w:caps/>
        <w:position w:val="-28"/>
      </w:rPr>
      <w:t>Kyrkorådet</w:t>
    </w:r>
    <w:r>
      <w:rPr>
        <w:rFonts w:ascii="Myriad Pro" w:hAnsi="Myriad Pro"/>
        <w:b/>
        <w:caps/>
        <w:position w:val="-28"/>
      </w:rPr>
      <w:fldChar w:fldCharType="end"/>
    </w:r>
  </w:p>
  <w:p w14:paraId="20E9DA59" w14:textId="77777777" w:rsidR="00854677" w:rsidRPr="00551362" w:rsidRDefault="00854677" w:rsidP="00FE015B">
    <w:pPr>
      <w:pStyle w:val="Sidhuvud"/>
      <w:tabs>
        <w:tab w:val="clear" w:pos="4536"/>
        <w:tab w:val="left" w:pos="5220"/>
      </w:tabs>
      <w:rPr>
        <w:rFonts w:ascii="Myriad Pro" w:hAnsi="Myriad Pro"/>
        <w:sz w:val="16"/>
        <w:szCs w:val="16"/>
      </w:rPr>
    </w:pPr>
    <w:r w:rsidRPr="00551362">
      <w:rPr>
        <w:rFonts w:ascii="Myriad Pro" w:hAnsi="Myriad Pro"/>
        <w:sz w:val="16"/>
        <w:szCs w:val="16"/>
      </w:rPr>
      <w:t>Huddinge kyrkliga samfällighet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705FE" w14:textId="77777777" w:rsidR="00854677" w:rsidRDefault="00854677" w:rsidP="003135B4">
    <w:pPr>
      <w:pStyle w:val="Sidhuvud"/>
      <w:tabs>
        <w:tab w:val="left" w:pos="5220"/>
      </w:tabs>
      <w:rPr>
        <w:rFonts w:ascii="Myriad Pro" w:hAnsi="Myriad Pro"/>
      </w:rPr>
    </w:pPr>
    <w:r>
      <w:rPr>
        <w:noProof/>
      </w:rPr>
      <w:drawing>
        <wp:anchor distT="0" distB="0" distL="114300" distR="114300" simplePos="0" relativeHeight="251657728" behindDoc="0" locked="0" layoutInCell="1" allowOverlap="1" wp14:anchorId="3387C851" wp14:editId="7B1CA9AF">
          <wp:simplePos x="0" y="0"/>
          <wp:positionH relativeFrom="page">
            <wp:posOffset>4829175</wp:posOffset>
          </wp:positionH>
          <wp:positionV relativeFrom="page">
            <wp:posOffset>521335</wp:posOffset>
          </wp:positionV>
          <wp:extent cx="2343785" cy="450850"/>
          <wp:effectExtent l="19050" t="0" r="0" b="0"/>
          <wp:wrapNone/>
          <wp:docPr id="2" name="Bild 22" descr="iHu_logo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iHu_logo_SV"/>
                  <pic:cNvPicPr>
                    <a:picLocks noChangeAspect="1" noChangeArrowheads="1"/>
                  </pic:cNvPicPr>
                </pic:nvPicPr>
                <pic:blipFill>
                  <a:blip r:embed="rId1"/>
                  <a:srcRect/>
                  <a:stretch>
                    <a:fillRect/>
                  </a:stretch>
                </pic:blipFill>
                <pic:spPr bwMode="auto">
                  <a:xfrm>
                    <a:off x="0" y="0"/>
                    <a:ext cx="2343785" cy="450850"/>
                  </a:xfrm>
                  <a:prstGeom prst="rect">
                    <a:avLst/>
                  </a:prstGeom>
                  <a:noFill/>
                  <a:ln w="9525">
                    <a:noFill/>
                    <a:miter lim="800000"/>
                    <a:headEnd/>
                    <a:tailEnd/>
                  </a:ln>
                </pic:spPr>
              </pic:pic>
            </a:graphicData>
          </a:graphic>
        </wp:anchor>
      </w:drawing>
    </w:r>
  </w:p>
  <w:p w14:paraId="13BDC35C" w14:textId="5BFAFB34" w:rsidR="00854677" w:rsidRPr="00DD1471" w:rsidRDefault="00854677" w:rsidP="003135B4">
    <w:pPr>
      <w:pStyle w:val="Sidhuvud"/>
      <w:tabs>
        <w:tab w:val="left" w:pos="5220"/>
      </w:tabs>
      <w:rPr>
        <w:rFonts w:ascii="Myriad Pro" w:hAnsi="Myriad Pro"/>
      </w:rPr>
    </w:pPr>
    <w:r w:rsidRPr="00DD1471">
      <w:rPr>
        <w:rFonts w:ascii="Myriad Pro" w:hAnsi="Myriad Pro"/>
      </w:rPr>
      <w:t>Sammanträdesprotokoll</w:t>
    </w:r>
    <w:r w:rsidRPr="00DD1471">
      <w:rPr>
        <w:rFonts w:ascii="Myriad Pro" w:hAnsi="Myriad Pro"/>
      </w:rPr>
      <w:tab/>
    </w:r>
    <w:r w:rsidR="00E5000B">
      <w:fldChar w:fldCharType="begin"/>
    </w:r>
    <w:r w:rsidR="00E5000B">
      <w:instrText xml:space="preserve"> REF Text13  \* MERGEFORMAT </w:instrText>
    </w:r>
    <w:r w:rsidR="00E5000B">
      <w:fldChar w:fldCharType="separate"/>
    </w:r>
    <w:r w:rsidR="00870001" w:rsidRPr="00870001">
      <w:rPr>
        <w:rFonts w:ascii="Myriad Pro" w:hAnsi="Myriad Pro"/>
        <w:b/>
        <w:spacing w:val="2"/>
        <w:sz w:val="20"/>
        <w:szCs w:val="20"/>
      </w:rPr>
      <w:t>2024-03-05</w:t>
    </w:r>
    <w:r w:rsidR="00E5000B">
      <w:rPr>
        <w:rFonts w:ascii="Myriad Pro" w:hAnsi="Myriad Pro"/>
        <w:b/>
        <w:spacing w:val="2"/>
        <w:sz w:val="20"/>
        <w:szCs w:val="20"/>
      </w:rPr>
      <w:fldChar w:fldCharType="end"/>
    </w:r>
  </w:p>
  <w:p w14:paraId="71FC4AFA" w14:textId="2D02A9EF" w:rsidR="00854677" w:rsidRPr="00551362" w:rsidRDefault="00E5000B" w:rsidP="00FE015B">
    <w:pPr>
      <w:pStyle w:val="Sidhuvud"/>
      <w:tabs>
        <w:tab w:val="left" w:pos="5220"/>
      </w:tabs>
      <w:rPr>
        <w:rFonts w:ascii="Myriad Pro" w:hAnsi="Myriad Pro"/>
        <w:b/>
        <w:caps/>
        <w:position w:val="-28"/>
      </w:rPr>
    </w:pPr>
    <w:r>
      <w:fldChar w:fldCharType="begin"/>
    </w:r>
    <w:r>
      <w:instrText xml:space="preserve"> REF Listruta1  \* MERGEFORMAT </w:instrText>
    </w:r>
    <w:r>
      <w:fldChar w:fldCharType="separate"/>
    </w:r>
    <w:r w:rsidR="00870001" w:rsidRPr="00870001">
      <w:rPr>
        <w:rFonts w:ascii="Myriad Pro" w:hAnsi="Myriad Pro"/>
        <w:b/>
        <w:caps/>
        <w:position w:val="-28"/>
      </w:rPr>
      <w:t>Kyrkorådet</w:t>
    </w:r>
    <w:r>
      <w:rPr>
        <w:rFonts w:ascii="Myriad Pro" w:hAnsi="Myriad Pro"/>
        <w:b/>
        <w:caps/>
        <w:position w:val="-28"/>
      </w:rPr>
      <w:fldChar w:fldCharType="end"/>
    </w:r>
  </w:p>
  <w:p w14:paraId="76D55F9D" w14:textId="77777777" w:rsidR="00854677" w:rsidRPr="00551362" w:rsidRDefault="00854677" w:rsidP="00FE015B">
    <w:pPr>
      <w:pStyle w:val="Sidhuvud"/>
      <w:tabs>
        <w:tab w:val="left" w:pos="5220"/>
      </w:tabs>
      <w:rPr>
        <w:rFonts w:ascii="Myriad Pro" w:hAnsi="Myriad Pro"/>
        <w:sz w:val="16"/>
        <w:szCs w:val="16"/>
      </w:rPr>
    </w:pPr>
    <w:r>
      <w:rPr>
        <w:rFonts w:ascii="Myriad Pro" w:hAnsi="Myriad Pro"/>
        <w:sz w:val="16"/>
        <w:szCs w:val="16"/>
      </w:rPr>
      <w:t>Huddinge pastorat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58C9" w14:textId="2CD0A566" w:rsidR="00854677" w:rsidRPr="00B503AC" w:rsidRDefault="00854677" w:rsidP="00FD1B8A">
    <w:pPr>
      <w:pStyle w:val="Sidhuvud"/>
      <w:tabs>
        <w:tab w:val="clear" w:pos="4536"/>
        <w:tab w:val="right" w:pos="5529"/>
        <w:tab w:val="left" w:pos="5812"/>
      </w:tabs>
      <w:ind w:left="964"/>
      <w:rPr>
        <w:rFonts w:ascii="Myriad Pro" w:hAnsi="Myriad Pro"/>
        <w:sz w:val="20"/>
        <w:szCs w:val="20"/>
      </w:rPr>
    </w:pPr>
    <w:r>
      <w:rPr>
        <w:noProof/>
      </w:rPr>
      <w:drawing>
        <wp:anchor distT="0" distB="0" distL="114300" distR="114300" simplePos="0" relativeHeight="251658752" behindDoc="0" locked="0" layoutInCell="1" allowOverlap="1" wp14:anchorId="15A68BBF" wp14:editId="314BEAE4">
          <wp:simplePos x="0" y="0"/>
          <wp:positionH relativeFrom="page">
            <wp:posOffset>5544820</wp:posOffset>
          </wp:positionH>
          <wp:positionV relativeFrom="page">
            <wp:posOffset>398145</wp:posOffset>
          </wp:positionV>
          <wp:extent cx="1619885" cy="317500"/>
          <wp:effectExtent l="19050" t="0" r="0" b="0"/>
          <wp:wrapNone/>
          <wp:docPr id="1" name="Bild 24" descr="iHu_logo_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descr="iHu_logo_SV"/>
                  <pic:cNvPicPr>
                    <a:picLocks noChangeAspect="1" noChangeArrowheads="1"/>
                  </pic:cNvPicPr>
                </pic:nvPicPr>
                <pic:blipFill>
                  <a:blip r:embed="rId1"/>
                  <a:srcRect/>
                  <a:stretch>
                    <a:fillRect/>
                  </a:stretch>
                </pic:blipFill>
                <pic:spPr bwMode="auto">
                  <a:xfrm>
                    <a:off x="0" y="0"/>
                    <a:ext cx="1619885" cy="317500"/>
                  </a:xfrm>
                  <a:prstGeom prst="rect">
                    <a:avLst/>
                  </a:prstGeom>
                  <a:noFill/>
                  <a:ln w="9525">
                    <a:noFill/>
                    <a:miter lim="800000"/>
                    <a:headEnd/>
                    <a:tailEnd/>
                  </a:ln>
                </pic:spPr>
              </pic:pic>
            </a:graphicData>
          </a:graphic>
        </wp:anchor>
      </w:drawing>
    </w:r>
    <w:r w:rsidRPr="00B503AC">
      <w:rPr>
        <w:rFonts w:ascii="Myriad Pro" w:hAnsi="Myriad Pro"/>
        <w:sz w:val="20"/>
        <w:szCs w:val="20"/>
      </w:rPr>
      <w:t>Sammanträdesprotokoll</w:t>
    </w:r>
    <w:r w:rsidRPr="00B503AC">
      <w:rPr>
        <w:rFonts w:ascii="Myriad Pro" w:hAnsi="Myriad Pro"/>
        <w:sz w:val="20"/>
        <w:szCs w:val="20"/>
      </w:rPr>
      <w:tab/>
    </w:r>
    <w:r w:rsidR="00E5000B">
      <w:fldChar w:fldCharType="begin"/>
    </w:r>
    <w:r w:rsidR="00E5000B">
      <w:instrText xml:space="preserve"> REF  Text13  \* MERGEFORMAT </w:instrText>
    </w:r>
    <w:r w:rsidR="00E5000B">
      <w:fldChar w:fldCharType="separate"/>
    </w:r>
    <w:r w:rsidR="00870001" w:rsidRPr="00870001">
      <w:rPr>
        <w:rFonts w:ascii="Franklin Gothic Medium Cond" w:hAnsi="Franklin Gothic Medium Cond"/>
        <w:b/>
        <w:noProof/>
        <w:sz w:val="20"/>
        <w:szCs w:val="20"/>
      </w:rPr>
      <w:t>2024-03-05</w:t>
    </w:r>
    <w:r w:rsidR="00E5000B">
      <w:rPr>
        <w:rFonts w:ascii="Franklin Gothic Medium Cond" w:hAnsi="Franklin Gothic Medium Cond"/>
        <w:b/>
        <w:noProof/>
        <w:sz w:val="20"/>
        <w:szCs w:val="20"/>
      </w:rPr>
      <w:fldChar w:fldCharType="end"/>
    </w:r>
  </w:p>
  <w:p w14:paraId="489111E7" w14:textId="7A80B09C" w:rsidR="00854677" w:rsidRPr="00551362" w:rsidRDefault="00E5000B" w:rsidP="00B503AC">
    <w:pPr>
      <w:pStyle w:val="Sidhuvud"/>
      <w:tabs>
        <w:tab w:val="clear" w:pos="4536"/>
        <w:tab w:val="left" w:pos="5220"/>
      </w:tabs>
      <w:ind w:left="964"/>
      <w:rPr>
        <w:rFonts w:ascii="Myriad Pro" w:hAnsi="Myriad Pro"/>
        <w:b/>
        <w:caps/>
        <w:spacing w:val="2"/>
        <w:position w:val="-28"/>
      </w:rPr>
    </w:pPr>
    <w:r>
      <w:fldChar w:fldCharType="begin"/>
    </w:r>
    <w:r>
      <w:instrText xml:space="preserve"> REF Listruta1  \* MERGEFORMAT </w:instrText>
    </w:r>
    <w:r>
      <w:fldChar w:fldCharType="separate"/>
    </w:r>
    <w:r w:rsidR="00870001" w:rsidRPr="00870001">
      <w:rPr>
        <w:rFonts w:ascii="Myriad Pro" w:hAnsi="Myriad Pro"/>
        <w:b/>
        <w:caps/>
        <w:position w:val="-28"/>
      </w:rPr>
      <w:t>Kyrkorådet</w:t>
    </w:r>
    <w:r>
      <w:rPr>
        <w:rFonts w:ascii="Myriad Pro" w:hAnsi="Myriad Pro"/>
        <w:b/>
        <w:caps/>
        <w:position w:val="-28"/>
      </w:rPr>
      <w:fldChar w:fldCharType="end"/>
    </w:r>
  </w:p>
  <w:p w14:paraId="0068A091" w14:textId="77777777" w:rsidR="00854677" w:rsidRPr="00551362" w:rsidRDefault="00854677" w:rsidP="00B503AC">
    <w:pPr>
      <w:pStyle w:val="Sidhuvud"/>
      <w:tabs>
        <w:tab w:val="clear" w:pos="4536"/>
        <w:tab w:val="left" w:pos="5220"/>
      </w:tabs>
      <w:ind w:left="964"/>
      <w:rPr>
        <w:rFonts w:ascii="Myriad Pro" w:hAnsi="Myriad Pro"/>
        <w:sz w:val="16"/>
        <w:szCs w:val="16"/>
      </w:rPr>
    </w:pPr>
    <w:r>
      <w:rPr>
        <w:rFonts w:ascii="Myriad Pro" w:hAnsi="Myriad Pro"/>
        <w:sz w:val="16"/>
        <w:szCs w:val="16"/>
      </w:rPr>
      <w:t>Huddinge pastorat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7871"/>
    <w:multiLevelType w:val="hybridMultilevel"/>
    <w:tmpl w:val="128A9FD2"/>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 w15:restartNumberingAfterBreak="0">
    <w:nsid w:val="02A53151"/>
    <w:multiLevelType w:val="hybridMultilevel"/>
    <w:tmpl w:val="3DBEF84C"/>
    <w:lvl w:ilvl="0" w:tplc="7F402DFC">
      <w:start w:val="2023"/>
      <w:numFmt w:val="bullet"/>
      <w:lvlText w:val=""/>
      <w:lvlJc w:val="left"/>
      <w:pPr>
        <w:ind w:left="2317" w:hanging="360"/>
      </w:pPr>
      <w:rPr>
        <w:rFonts w:ascii="Symbol" w:eastAsia="Times New Roman" w:hAnsi="Symbol" w:cs="Times New Roman" w:hint="default"/>
      </w:rPr>
    </w:lvl>
    <w:lvl w:ilvl="1" w:tplc="041D0003" w:tentative="1">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2" w15:restartNumberingAfterBreak="0">
    <w:nsid w:val="07EE59B7"/>
    <w:multiLevelType w:val="hybridMultilevel"/>
    <w:tmpl w:val="0BFC0AD0"/>
    <w:lvl w:ilvl="0" w:tplc="E8A6ADE8">
      <w:start w:val="82"/>
      <w:numFmt w:val="bullet"/>
      <w:lvlText w:val=""/>
      <w:lvlJc w:val="left"/>
      <w:pPr>
        <w:ind w:left="1324" w:hanging="360"/>
      </w:pPr>
      <w:rPr>
        <w:rFonts w:ascii="Symbol" w:eastAsia="Times New Roman" w:hAnsi="Symbol" w:cs="Times New Roman" w:hint="default"/>
      </w:rPr>
    </w:lvl>
    <w:lvl w:ilvl="1" w:tplc="041D0003">
      <w:start w:val="1"/>
      <w:numFmt w:val="bullet"/>
      <w:lvlText w:val="o"/>
      <w:lvlJc w:val="left"/>
      <w:pPr>
        <w:ind w:left="2044" w:hanging="360"/>
      </w:pPr>
      <w:rPr>
        <w:rFonts w:ascii="Courier New" w:hAnsi="Courier New" w:cs="Courier New" w:hint="default"/>
      </w:rPr>
    </w:lvl>
    <w:lvl w:ilvl="2" w:tplc="041D0005">
      <w:start w:val="1"/>
      <w:numFmt w:val="bullet"/>
      <w:lvlText w:val=""/>
      <w:lvlJc w:val="left"/>
      <w:pPr>
        <w:ind w:left="2764" w:hanging="360"/>
      </w:pPr>
      <w:rPr>
        <w:rFonts w:ascii="Wingdings" w:hAnsi="Wingdings" w:hint="default"/>
      </w:rPr>
    </w:lvl>
    <w:lvl w:ilvl="3" w:tplc="041D0001">
      <w:start w:val="1"/>
      <w:numFmt w:val="bullet"/>
      <w:lvlText w:val=""/>
      <w:lvlJc w:val="left"/>
      <w:pPr>
        <w:ind w:left="3484" w:hanging="360"/>
      </w:pPr>
      <w:rPr>
        <w:rFonts w:ascii="Symbol" w:hAnsi="Symbol" w:hint="default"/>
      </w:rPr>
    </w:lvl>
    <w:lvl w:ilvl="4" w:tplc="041D0003">
      <w:start w:val="1"/>
      <w:numFmt w:val="bullet"/>
      <w:lvlText w:val="o"/>
      <w:lvlJc w:val="left"/>
      <w:pPr>
        <w:ind w:left="4204" w:hanging="360"/>
      </w:pPr>
      <w:rPr>
        <w:rFonts w:ascii="Courier New" w:hAnsi="Courier New" w:cs="Courier New" w:hint="default"/>
      </w:rPr>
    </w:lvl>
    <w:lvl w:ilvl="5" w:tplc="041D0005">
      <w:start w:val="1"/>
      <w:numFmt w:val="bullet"/>
      <w:lvlText w:val=""/>
      <w:lvlJc w:val="left"/>
      <w:pPr>
        <w:ind w:left="4924" w:hanging="360"/>
      </w:pPr>
      <w:rPr>
        <w:rFonts w:ascii="Wingdings" w:hAnsi="Wingdings" w:hint="default"/>
      </w:rPr>
    </w:lvl>
    <w:lvl w:ilvl="6" w:tplc="041D0001">
      <w:start w:val="1"/>
      <w:numFmt w:val="bullet"/>
      <w:lvlText w:val=""/>
      <w:lvlJc w:val="left"/>
      <w:pPr>
        <w:ind w:left="5644" w:hanging="360"/>
      </w:pPr>
      <w:rPr>
        <w:rFonts w:ascii="Symbol" w:hAnsi="Symbol" w:hint="default"/>
      </w:rPr>
    </w:lvl>
    <w:lvl w:ilvl="7" w:tplc="041D0003">
      <w:start w:val="1"/>
      <w:numFmt w:val="bullet"/>
      <w:lvlText w:val="o"/>
      <w:lvlJc w:val="left"/>
      <w:pPr>
        <w:ind w:left="6364" w:hanging="360"/>
      </w:pPr>
      <w:rPr>
        <w:rFonts w:ascii="Courier New" w:hAnsi="Courier New" w:cs="Courier New" w:hint="default"/>
      </w:rPr>
    </w:lvl>
    <w:lvl w:ilvl="8" w:tplc="041D0005">
      <w:start w:val="1"/>
      <w:numFmt w:val="bullet"/>
      <w:lvlText w:val=""/>
      <w:lvlJc w:val="left"/>
      <w:pPr>
        <w:ind w:left="7084" w:hanging="360"/>
      </w:pPr>
      <w:rPr>
        <w:rFonts w:ascii="Wingdings" w:hAnsi="Wingdings" w:hint="default"/>
      </w:rPr>
    </w:lvl>
  </w:abstractNum>
  <w:abstractNum w:abstractNumId="3" w15:restartNumberingAfterBreak="0">
    <w:nsid w:val="0A186193"/>
    <w:multiLevelType w:val="hybridMultilevel"/>
    <w:tmpl w:val="3ED00D90"/>
    <w:lvl w:ilvl="0" w:tplc="041D0001">
      <w:start w:val="1"/>
      <w:numFmt w:val="bullet"/>
      <w:lvlText w:val=""/>
      <w:lvlJc w:val="left"/>
      <w:pPr>
        <w:ind w:left="1684" w:hanging="360"/>
      </w:pPr>
      <w:rPr>
        <w:rFonts w:ascii="Symbol" w:hAnsi="Symbol" w:hint="default"/>
      </w:rPr>
    </w:lvl>
    <w:lvl w:ilvl="1" w:tplc="041D0003">
      <w:start w:val="1"/>
      <w:numFmt w:val="bullet"/>
      <w:lvlText w:val="o"/>
      <w:lvlJc w:val="left"/>
      <w:pPr>
        <w:ind w:left="2404" w:hanging="360"/>
      </w:pPr>
      <w:rPr>
        <w:rFonts w:ascii="Courier New" w:hAnsi="Courier New" w:cs="Courier New" w:hint="default"/>
      </w:rPr>
    </w:lvl>
    <w:lvl w:ilvl="2" w:tplc="041D0005">
      <w:start w:val="1"/>
      <w:numFmt w:val="bullet"/>
      <w:lvlText w:val=""/>
      <w:lvlJc w:val="left"/>
      <w:pPr>
        <w:ind w:left="3124" w:hanging="360"/>
      </w:pPr>
      <w:rPr>
        <w:rFonts w:ascii="Wingdings" w:hAnsi="Wingdings" w:hint="default"/>
      </w:rPr>
    </w:lvl>
    <w:lvl w:ilvl="3" w:tplc="041D0001">
      <w:start w:val="1"/>
      <w:numFmt w:val="bullet"/>
      <w:lvlText w:val=""/>
      <w:lvlJc w:val="left"/>
      <w:pPr>
        <w:ind w:left="3844" w:hanging="360"/>
      </w:pPr>
      <w:rPr>
        <w:rFonts w:ascii="Symbol" w:hAnsi="Symbol" w:hint="default"/>
      </w:rPr>
    </w:lvl>
    <w:lvl w:ilvl="4" w:tplc="041D0003">
      <w:start w:val="1"/>
      <w:numFmt w:val="bullet"/>
      <w:lvlText w:val="o"/>
      <w:lvlJc w:val="left"/>
      <w:pPr>
        <w:ind w:left="4564" w:hanging="360"/>
      </w:pPr>
      <w:rPr>
        <w:rFonts w:ascii="Courier New" w:hAnsi="Courier New" w:cs="Courier New" w:hint="default"/>
      </w:rPr>
    </w:lvl>
    <w:lvl w:ilvl="5" w:tplc="041D0005">
      <w:start w:val="1"/>
      <w:numFmt w:val="bullet"/>
      <w:lvlText w:val=""/>
      <w:lvlJc w:val="left"/>
      <w:pPr>
        <w:ind w:left="5284" w:hanging="360"/>
      </w:pPr>
      <w:rPr>
        <w:rFonts w:ascii="Wingdings" w:hAnsi="Wingdings" w:hint="default"/>
      </w:rPr>
    </w:lvl>
    <w:lvl w:ilvl="6" w:tplc="041D0001">
      <w:start w:val="1"/>
      <w:numFmt w:val="bullet"/>
      <w:lvlText w:val=""/>
      <w:lvlJc w:val="left"/>
      <w:pPr>
        <w:ind w:left="6004" w:hanging="360"/>
      </w:pPr>
      <w:rPr>
        <w:rFonts w:ascii="Symbol" w:hAnsi="Symbol" w:hint="default"/>
      </w:rPr>
    </w:lvl>
    <w:lvl w:ilvl="7" w:tplc="041D0003">
      <w:start w:val="1"/>
      <w:numFmt w:val="bullet"/>
      <w:lvlText w:val="o"/>
      <w:lvlJc w:val="left"/>
      <w:pPr>
        <w:ind w:left="6724" w:hanging="360"/>
      </w:pPr>
      <w:rPr>
        <w:rFonts w:ascii="Courier New" w:hAnsi="Courier New" w:cs="Courier New" w:hint="default"/>
      </w:rPr>
    </w:lvl>
    <w:lvl w:ilvl="8" w:tplc="041D0005">
      <w:start w:val="1"/>
      <w:numFmt w:val="bullet"/>
      <w:lvlText w:val=""/>
      <w:lvlJc w:val="left"/>
      <w:pPr>
        <w:ind w:left="7444" w:hanging="360"/>
      </w:pPr>
      <w:rPr>
        <w:rFonts w:ascii="Wingdings" w:hAnsi="Wingdings" w:hint="default"/>
      </w:rPr>
    </w:lvl>
  </w:abstractNum>
  <w:abstractNum w:abstractNumId="4" w15:restartNumberingAfterBreak="0">
    <w:nsid w:val="0DDD0A55"/>
    <w:multiLevelType w:val="hybridMultilevel"/>
    <w:tmpl w:val="13FAA1C2"/>
    <w:lvl w:ilvl="0" w:tplc="B7EA0DA0">
      <w:start w:val="136"/>
      <w:numFmt w:val="bullet"/>
      <w:lvlText w:val=""/>
      <w:lvlJc w:val="left"/>
      <w:pPr>
        <w:ind w:left="1324" w:hanging="360"/>
      </w:pPr>
      <w:rPr>
        <w:rFonts w:ascii="Symbol" w:eastAsia="Times New Roman" w:hAnsi="Symbol" w:cs="Times New Roman" w:hint="default"/>
      </w:rPr>
    </w:lvl>
    <w:lvl w:ilvl="1" w:tplc="041D0003" w:tentative="1">
      <w:start w:val="1"/>
      <w:numFmt w:val="bullet"/>
      <w:lvlText w:val="o"/>
      <w:lvlJc w:val="left"/>
      <w:pPr>
        <w:ind w:left="2044" w:hanging="360"/>
      </w:pPr>
      <w:rPr>
        <w:rFonts w:ascii="Courier New" w:hAnsi="Courier New" w:cs="Courier New" w:hint="default"/>
      </w:rPr>
    </w:lvl>
    <w:lvl w:ilvl="2" w:tplc="041D0005" w:tentative="1">
      <w:start w:val="1"/>
      <w:numFmt w:val="bullet"/>
      <w:lvlText w:val=""/>
      <w:lvlJc w:val="left"/>
      <w:pPr>
        <w:ind w:left="2764" w:hanging="360"/>
      </w:pPr>
      <w:rPr>
        <w:rFonts w:ascii="Wingdings" w:hAnsi="Wingdings" w:hint="default"/>
      </w:rPr>
    </w:lvl>
    <w:lvl w:ilvl="3" w:tplc="041D0001" w:tentative="1">
      <w:start w:val="1"/>
      <w:numFmt w:val="bullet"/>
      <w:lvlText w:val=""/>
      <w:lvlJc w:val="left"/>
      <w:pPr>
        <w:ind w:left="3484" w:hanging="360"/>
      </w:pPr>
      <w:rPr>
        <w:rFonts w:ascii="Symbol" w:hAnsi="Symbol" w:hint="default"/>
      </w:rPr>
    </w:lvl>
    <w:lvl w:ilvl="4" w:tplc="041D0003" w:tentative="1">
      <w:start w:val="1"/>
      <w:numFmt w:val="bullet"/>
      <w:lvlText w:val="o"/>
      <w:lvlJc w:val="left"/>
      <w:pPr>
        <w:ind w:left="4204" w:hanging="360"/>
      </w:pPr>
      <w:rPr>
        <w:rFonts w:ascii="Courier New" w:hAnsi="Courier New" w:cs="Courier New" w:hint="default"/>
      </w:rPr>
    </w:lvl>
    <w:lvl w:ilvl="5" w:tplc="041D0005" w:tentative="1">
      <w:start w:val="1"/>
      <w:numFmt w:val="bullet"/>
      <w:lvlText w:val=""/>
      <w:lvlJc w:val="left"/>
      <w:pPr>
        <w:ind w:left="4924" w:hanging="360"/>
      </w:pPr>
      <w:rPr>
        <w:rFonts w:ascii="Wingdings" w:hAnsi="Wingdings" w:hint="default"/>
      </w:rPr>
    </w:lvl>
    <w:lvl w:ilvl="6" w:tplc="041D0001" w:tentative="1">
      <w:start w:val="1"/>
      <w:numFmt w:val="bullet"/>
      <w:lvlText w:val=""/>
      <w:lvlJc w:val="left"/>
      <w:pPr>
        <w:ind w:left="5644" w:hanging="360"/>
      </w:pPr>
      <w:rPr>
        <w:rFonts w:ascii="Symbol" w:hAnsi="Symbol" w:hint="default"/>
      </w:rPr>
    </w:lvl>
    <w:lvl w:ilvl="7" w:tplc="041D0003" w:tentative="1">
      <w:start w:val="1"/>
      <w:numFmt w:val="bullet"/>
      <w:lvlText w:val="o"/>
      <w:lvlJc w:val="left"/>
      <w:pPr>
        <w:ind w:left="6364" w:hanging="360"/>
      </w:pPr>
      <w:rPr>
        <w:rFonts w:ascii="Courier New" w:hAnsi="Courier New" w:cs="Courier New" w:hint="default"/>
      </w:rPr>
    </w:lvl>
    <w:lvl w:ilvl="8" w:tplc="041D0005" w:tentative="1">
      <w:start w:val="1"/>
      <w:numFmt w:val="bullet"/>
      <w:lvlText w:val=""/>
      <w:lvlJc w:val="left"/>
      <w:pPr>
        <w:ind w:left="7084" w:hanging="360"/>
      </w:pPr>
      <w:rPr>
        <w:rFonts w:ascii="Wingdings" w:hAnsi="Wingdings" w:hint="default"/>
      </w:rPr>
    </w:lvl>
  </w:abstractNum>
  <w:abstractNum w:abstractNumId="5" w15:restartNumberingAfterBreak="0">
    <w:nsid w:val="10775289"/>
    <w:multiLevelType w:val="hybridMultilevel"/>
    <w:tmpl w:val="BFCA2FD8"/>
    <w:lvl w:ilvl="0" w:tplc="FFFFFFFF">
      <w:start w:val="1"/>
      <w:numFmt w:val="bullet"/>
      <w:lvlText w:val=""/>
      <w:lvlJc w:val="left"/>
      <w:pPr>
        <w:ind w:left="1712" w:hanging="360"/>
      </w:pPr>
      <w:rPr>
        <w:rFonts w:ascii="Symbol" w:hAnsi="Symbol" w:hint="default"/>
      </w:rPr>
    </w:lvl>
    <w:lvl w:ilvl="1" w:tplc="041D0001">
      <w:start w:val="1"/>
      <w:numFmt w:val="bullet"/>
      <w:lvlText w:val=""/>
      <w:lvlJc w:val="left"/>
      <w:pPr>
        <w:ind w:left="1684" w:hanging="360"/>
      </w:pPr>
      <w:rPr>
        <w:rFonts w:ascii="Symbol" w:hAnsi="Symbol"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6" w15:restartNumberingAfterBreak="0">
    <w:nsid w:val="1F356DE6"/>
    <w:multiLevelType w:val="hybridMultilevel"/>
    <w:tmpl w:val="FEB4F360"/>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7" w15:restartNumberingAfterBreak="0">
    <w:nsid w:val="1FFE1C42"/>
    <w:multiLevelType w:val="hybridMultilevel"/>
    <w:tmpl w:val="A3127050"/>
    <w:lvl w:ilvl="0" w:tplc="7F402DFC">
      <w:start w:val="2023"/>
      <w:numFmt w:val="bullet"/>
      <w:lvlText w:val=""/>
      <w:lvlJc w:val="left"/>
      <w:pPr>
        <w:ind w:left="1324" w:hanging="360"/>
      </w:pPr>
      <w:rPr>
        <w:rFonts w:ascii="Symbol" w:eastAsia="Times New Roman" w:hAnsi="Symbol" w:cs="Times New Roman" w:hint="default"/>
      </w:rPr>
    </w:lvl>
    <w:lvl w:ilvl="1" w:tplc="041D0003" w:tentative="1">
      <w:start w:val="1"/>
      <w:numFmt w:val="bullet"/>
      <w:lvlText w:val="o"/>
      <w:lvlJc w:val="left"/>
      <w:pPr>
        <w:ind w:left="2044" w:hanging="360"/>
      </w:pPr>
      <w:rPr>
        <w:rFonts w:ascii="Courier New" w:hAnsi="Courier New" w:cs="Courier New" w:hint="default"/>
      </w:rPr>
    </w:lvl>
    <w:lvl w:ilvl="2" w:tplc="041D0005" w:tentative="1">
      <w:start w:val="1"/>
      <w:numFmt w:val="bullet"/>
      <w:lvlText w:val=""/>
      <w:lvlJc w:val="left"/>
      <w:pPr>
        <w:ind w:left="2764" w:hanging="360"/>
      </w:pPr>
      <w:rPr>
        <w:rFonts w:ascii="Wingdings" w:hAnsi="Wingdings" w:hint="default"/>
      </w:rPr>
    </w:lvl>
    <w:lvl w:ilvl="3" w:tplc="041D0001" w:tentative="1">
      <w:start w:val="1"/>
      <w:numFmt w:val="bullet"/>
      <w:lvlText w:val=""/>
      <w:lvlJc w:val="left"/>
      <w:pPr>
        <w:ind w:left="3484" w:hanging="360"/>
      </w:pPr>
      <w:rPr>
        <w:rFonts w:ascii="Symbol" w:hAnsi="Symbol" w:hint="default"/>
      </w:rPr>
    </w:lvl>
    <w:lvl w:ilvl="4" w:tplc="041D0003" w:tentative="1">
      <w:start w:val="1"/>
      <w:numFmt w:val="bullet"/>
      <w:lvlText w:val="o"/>
      <w:lvlJc w:val="left"/>
      <w:pPr>
        <w:ind w:left="4204" w:hanging="360"/>
      </w:pPr>
      <w:rPr>
        <w:rFonts w:ascii="Courier New" w:hAnsi="Courier New" w:cs="Courier New" w:hint="default"/>
      </w:rPr>
    </w:lvl>
    <w:lvl w:ilvl="5" w:tplc="041D0005" w:tentative="1">
      <w:start w:val="1"/>
      <w:numFmt w:val="bullet"/>
      <w:lvlText w:val=""/>
      <w:lvlJc w:val="left"/>
      <w:pPr>
        <w:ind w:left="4924" w:hanging="360"/>
      </w:pPr>
      <w:rPr>
        <w:rFonts w:ascii="Wingdings" w:hAnsi="Wingdings" w:hint="default"/>
      </w:rPr>
    </w:lvl>
    <w:lvl w:ilvl="6" w:tplc="041D0001" w:tentative="1">
      <w:start w:val="1"/>
      <w:numFmt w:val="bullet"/>
      <w:lvlText w:val=""/>
      <w:lvlJc w:val="left"/>
      <w:pPr>
        <w:ind w:left="5644" w:hanging="360"/>
      </w:pPr>
      <w:rPr>
        <w:rFonts w:ascii="Symbol" w:hAnsi="Symbol" w:hint="default"/>
      </w:rPr>
    </w:lvl>
    <w:lvl w:ilvl="7" w:tplc="041D0003" w:tentative="1">
      <w:start w:val="1"/>
      <w:numFmt w:val="bullet"/>
      <w:lvlText w:val="o"/>
      <w:lvlJc w:val="left"/>
      <w:pPr>
        <w:ind w:left="6364" w:hanging="360"/>
      </w:pPr>
      <w:rPr>
        <w:rFonts w:ascii="Courier New" w:hAnsi="Courier New" w:cs="Courier New" w:hint="default"/>
      </w:rPr>
    </w:lvl>
    <w:lvl w:ilvl="8" w:tplc="041D0005" w:tentative="1">
      <w:start w:val="1"/>
      <w:numFmt w:val="bullet"/>
      <w:lvlText w:val=""/>
      <w:lvlJc w:val="left"/>
      <w:pPr>
        <w:ind w:left="7084" w:hanging="360"/>
      </w:pPr>
      <w:rPr>
        <w:rFonts w:ascii="Wingdings" w:hAnsi="Wingdings" w:hint="default"/>
      </w:rPr>
    </w:lvl>
  </w:abstractNum>
  <w:abstractNum w:abstractNumId="8" w15:restartNumberingAfterBreak="0">
    <w:nsid w:val="246614D5"/>
    <w:multiLevelType w:val="hybridMultilevel"/>
    <w:tmpl w:val="1E88CED0"/>
    <w:lvl w:ilvl="0" w:tplc="FFFFFFFF">
      <w:start w:val="1"/>
      <w:numFmt w:val="bullet"/>
      <w:lvlText w:val=""/>
      <w:lvlJc w:val="left"/>
      <w:pPr>
        <w:ind w:left="1712" w:hanging="360"/>
      </w:pPr>
      <w:rPr>
        <w:rFonts w:ascii="Symbol" w:hAnsi="Symbol" w:hint="default"/>
      </w:rPr>
    </w:lvl>
    <w:lvl w:ilvl="1" w:tplc="041D0001">
      <w:start w:val="1"/>
      <w:numFmt w:val="bullet"/>
      <w:lvlText w:val=""/>
      <w:lvlJc w:val="left"/>
      <w:pPr>
        <w:ind w:left="1684" w:hanging="360"/>
      </w:pPr>
      <w:rPr>
        <w:rFonts w:ascii="Symbol" w:hAnsi="Symbol" w:hint="default"/>
      </w:rPr>
    </w:lvl>
    <w:lvl w:ilvl="2" w:tplc="FFFFFFFF" w:tentative="1">
      <w:start w:val="1"/>
      <w:numFmt w:val="bullet"/>
      <w:lvlText w:val=""/>
      <w:lvlJc w:val="left"/>
      <w:pPr>
        <w:ind w:left="3152" w:hanging="360"/>
      </w:pPr>
      <w:rPr>
        <w:rFonts w:ascii="Wingdings" w:hAnsi="Wingdings" w:hint="default"/>
      </w:rPr>
    </w:lvl>
    <w:lvl w:ilvl="3" w:tplc="FFFFFFFF" w:tentative="1">
      <w:start w:val="1"/>
      <w:numFmt w:val="bullet"/>
      <w:lvlText w:val=""/>
      <w:lvlJc w:val="left"/>
      <w:pPr>
        <w:ind w:left="3872" w:hanging="360"/>
      </w:pPr>
      <w:rPr>
        <w:rFonts w:ascii="Symbol" w:hAnsi="Symbol" w:hint="default"/>
      </w:rPr>
    </w:lvl>
    <w:lvl w:ilvl="4" w:tplc="FFFFFFFF" w:tentative="1">
      <w:start w:val="1"/>
      <w:numFmt w:val="bullet"/>
      <w:lvlText w:val="o"/>
      <w:lvlJc w:val="left"/>
      <w:pPr>
        <w:ind w:left="4592" w:hanging="360"/>
      </w:pPr>
      <w:rPr>
        <w:rFonts w:ascii="Courier New" w:hAnsi="Courier New" w:cs="Courier New" w:hint="default"/>
      </w:rPr>
    </w:lvl>
    <w:lvl w:ilvl="5" w:tplc="FFFFFFFF" w:tentative="1">
      <w:start w:val="1"/>
      <w:numFmt w:val="bullet"/>
      <w:lvlText w:val=""/>
      <w:lvlJc w:val="left"/>
      <w:pPr>
        <w:ind w:left="5312" w:hanging="360"/>
      </w:pPr>
      <w:rPr>
        <w:rFonts w:ascii="Wingdings" w:hAnsi="Wingdings" w:hint="default"/>
      </w:rPr>
    </w:lvl>
    <w:lvl w:ilvl="6" w:tplc="FFFFFFFF" w:tentative="1">
      <w:start w:val="1"/>
      <w:numFmt w:val="bullet"/>
      <w:lvlText w:val=""/>
      <w:lvlJc w:val="left"/>
      <w:pPr>
        <w:ind w:left="6032" w:hanging="360"/>
      </w:pPr>
      <w:rPr>
        <w:rFonts w:ascii="Symbol" w:hAnsi="Symbol" w:hint="default"/>
      </w:rPr>
    </w:lvl>
    <w:lvl w:ilvl="7" w:tplc="FFFFFFFF" w:tentative="1">
      <w:start w:val="1"/>
      <w:numFmt w:val="bullet"/>
      <w:lvlText w:val="o"/>
      <w:lvlJc w:val="left"/>
      <w:pPr>
        <w:ind w:left="6752" w:hanging="360"/>
      </w:pPr>
      <w:rPr>
        <w:rFonts w:ascii="Courier New" w:hAnsi="Courier New" w:cs="Courier New" w:hint="default"/>
      </w:rPr>
    </w:lvl>
    <w:lvl w:ilvl="8" w:tplc="FFFFFFFF" w:tentative="1">
      <w:start w:val="1"/>
      <w:numFmt w:val="bullet"/>
      <w:lvlText w:val=""/>
      <w:lvlJc w:val="left"/>
      <w:pPr>
        <w:ind w:left="7472" w:hanging="360"/>
      </w:pPr>
      <w:rPr>
        <w:rFonts w:ascii="Wingdings" w:hAnsi="Wingdings" w:hint="default"/>
      </w:rPr>
    </w:lvl>
  </w:abstractNum>
  <w:abstractNum w:abstractNumId="9" w15:restartNumberingAfterBreak="0">
    <w:nsid w:val="281B52A5"/>
    <w:multiLevelType w:val="hybridMultilevel"/>
    <w:tmpl w:val="7AEC3462"/>
    <w:lvl w:ilvl="0" w:tplc="7F402DFC">
      <w:start w:val="2023"/>
      <w:numFmt w:val="bullet"/>
      <w:lvlText w:val=""/>
      <w:lvlJc w:val="left"/>
      <w:pPr>
        <w:ind w:left="2288" w:hanging="360"/>
      </w:pPr>
      <w:rPr>
        <w:rFonts w:ascii="Symbol" w:eastAsia="Times New Roman" w:hAnsi="Symbol" w:cs="Times New Roman"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0" w15:restartNumberingAfterBreak="0">
    <w:nsid w:val="28C3683F"/>
    <w:multiLevelType w:val="hybridMultilevel"/>
    <w:tmpl w:val="1A8E0960"/>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1" w15:restartNumberingAfterBreak="0">
    <w:nsid w:val="325116A8"/>
    <w:multiLevelType w:val="hybridMultilevel"/>
    <w:tmpl w:val="854C2E06"/>
    <w:lvl w:ilvl="0" w:tplc="041D0001">
      <w:start w:val="1"/>
      <w:numFmt w:val="bullet"/>
      <w:lvlText w:val=""/>
      <w:lvlJc w:val="left"/>
      <w:pPr>
        <w:ind w:left="1712" w:hanging="360"/>
      </w:pPr>
      <w:rPr>
        <w:rFonts w:ascii="Symbol" w:hAnsi="Symbol" w:hint="default"/>
      </w:rPr>
    </w:lvl>
    <w:lvl w:ilvl="1" w:tplc="041D0003">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2" w15:restartNumberingAfterBreak="0">
    <w:nsid w:val="3DA77F6B"/>
    <w:multiLevelType w:val="hybridMultilevel"/>
    <w:tmpl w:val="12BAC3C8"/>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3" w15:restartNumberingAfterBreak="0">
    <w:nsid w:val="46420A92"/>
    <w:multiLevelType w:val="hybridMultilevel"/>
    <w:tmpl w:val="6FD49AB4"/>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4" w15:restartNumberingAfterBreak="0">
    <w:nsid w:val="482C7595"/>
    <w:multiLevelType w:val="hybridMultilevel"/>
    <w:tmpl w:val="C8501A08"/>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5" w15:restartNumberingAfterBreak="0">
    <w:nsid w:val="4E623D73"/>
    <w:multiLevelType w:val="hybridMultilevel"/>
    <w:tmpl w:val="4316171E"/>
    <w:lvl w:ilvl="0" w:tplc="B7EA0DA0">
      <w:start w:val="136"/>
      <w:numFmt w:val="bullet"/>
      <w:lvlText w:val=""/>
      <w:lvlJc w:val="left"/>
      <w:pPr>
        <w:ind w:left="2288" w:hanging="360"/>
      </w:pPr>
      <w:rPr>
        <w:rFonts w:ascii="Symbol" w:eastAsia="Times New Roman" w:hAnsi="Symbol" w:cs="Times New Roman"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6" w15:restartNumberingAfterBreak="0">
    <w:nsid w:val="4EAB4150"/>
    <w:multiLevelType w:val="hybridMultilevel"/>
    <w:tmpl w:val="945E799E"/>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7" w15:restartNumberingAfterBreak="0">
    <w:nsid w:val="55637AD1"/>
    <w:multiLevelType w:val="hybridMultilevel"/>
    <w:tmpl w:val="EBD88300"/>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8" w15:restartNumberingAfterBreak="0">
    <w:nsid w:val="5C950A39"/>
    <w:multiLevelType w:val="hybridMultilevel"/>
    <w:tmpl w:val="9FACF642"/>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19" w15:restartNumberingAfterBreak="0">
    <w:nsid w:val="5EBA4BA2"/>
    <w:multiLevelType w:val="hybridMultilevel"/>
    <w:tmpl w:val="90BE5ECA"/>
    <w:lvl w:ilvl="0" w:tplc="041D0001">
      <w:start w:val="1"/>
      <w:numFmt w:val="bullet"/>
      <w:lvlText w:val=""/>
      <w:lvlJc w:val="left"/>
      <w:pPr>
        <w:ind w:left="1684" w:hanging="360"/>
      </w:pPr>
      <w:rPr>
        <w:rFonts w:ascii="Symbol" w:hAnsi="Symbol" w:hint="default"/>
      </w:rPr>
    </w:lvl>
    <w:lvl w:ilvl="1" w:tplc="041D0003">
      <w:start w:val="1"/>
      <w:numFmt w:val="bullet"/>
      <w:lvlText w:val="o"/>
      <w:lvlJc w:val="left"/>
      <w:pPr>
        <w:ind w:left="2404" w:hanging="360"/>
      </w:pPr>
      <w:rPr>
        <w:rFonts w:ascii="Courier New" w:hAnsi="Courier New" w:cs="Courier New" w:hint="default"/>
      </w:rPr>
    </w:lvl>
    <w:lvl w:ilvl="2" w:tplc="041D0005">
      <w:start w:val="1"/>
      <w:numFmt w:val="bullet"/>
      <w:lvlText w:val=""/>
      <w:lvlJc w:val="left"/>
      <w:pPr>
        <w:ind w:left="3124" w:hanging="360"/>
      </w:pPr>
      <w:rPr>
        <w:rFonts w:ascii="Wingdings" w:hAnsi="Wingdings" w:hint="default"/>
      </w:rPr>
    </w:lvl>
    <w:lvl w:ilvl="3" w:tplc="041D0001">
      <w:start w:val="1"/>
      <w:numFmt w:val="bullet"/>
      <w:lvlText w:val=""/>
      <w:lvlJc w:val="left"/>
      <w:pPr>
        <w:ind w:left="3844" w:hanging="360"/>
      </w:pPr>
      <w:rPr>
        <w:rFonts w:ascii="Symbol" w:hAnsi="Symbol" w:hint="default"/>
      </w:rPr>
    </w:lvl>
    <w:lvl w:ilvl="4" w:tplc="041D0003">
      <w:start w:val="1"/>
      <w:numFmt w:val="bullet"/>
      <w:lvlText w:val="o"/>
      <w:lvlJc w:val="left"/>
      <w:pPr>
        <w:ind w:left="4564" w:hanging="360"/>
      </w:pPr>
      <w:rPr>
        <w:rFonts w:ascii="Courier New" w:hAnsi="Courier New" w:cs="Courier New" w:hint="default"/>
      </w:rPr>
    </w:lvl>
    <w:lvl w:ilvl="5" w:tplc="041D0005">
      <w:start w:val="1"/>
      <w:numFmt w:val="bullet"/>
      <w:lvlText w:val=""/>
      <w:lvlJc w:val="left"/>
      <w:pPr>
        <w:ind w:left="5284" w:hanging="360"/>
      </w:pPr>
      <w:rPr>
        <w:rFonts w:ascii="Wingdings" w:hAnsi="Wingdings" w:hint="default"/>
      </w:rPr>
    </w:lvl>
    <w:lvl w:ilvl="6" w:tplc="041D0001">
      <w:start w:val="1"/>
      <w:numFmt w:val="bullet"/>
      <w:lvlText w:val=""/>
      <w:lvlJc w:val="left"/>
      <w:pPr>
        <w:ind w:left="6004" w:hanging="360"/>
      </w:pPr>
      <w:rPr>
        <w:rFonts w:ascii="Symbol" w:hAnsi="Symbol" w:hint="default"/>
      </w:rPr>
    </w:lvl>
    <w:lvl w:ilvl="7" w:tplc="041D0003">
      <w:start w:val="1"/>
      <w:numFmt w:val="bullet"/>
      <w:lvlText w:val="o"/>
      <w:lvlJc w:val="left"/>
      <w:pPr>
        <w:ind w:left="6724" w:hanging="360"/>
      </w:pPr>
      <w:rPr>
        <w:rFonts w:ascii="Courier New" w:hAnsi="Courier New" w:cs="Courier New" w:hint="default"/>
      </w:rPr>
    </w:lvl>
    <w:lvl w:ilvl="8" w:tplc="041D0005">
      <w:start w:val="1"/>
      <w:numFmt w:val="bullet"/>
      <w:lvlText w:val=""/>
      <w:lvlJc w:val="left"/>
      <w:pPr>
        <w:ind w:left="7444" w:hanging="360"/>
      </w:pPr>
      <w:rPr>
        <w:rFonts w:ascii="Wingdings" w:hAnsi="Wingdings" w:hint="default"/>
      </w:rPr>
    </w:lvl>
  </w:abstractNum>
  <w:abstractNum w:abstractNumId="20" w15:restartNumberingAfterBreak="0">
    <w:nsid w:val="60BF3CE0"/>
    <w:multiLevelType w:val="hybridMultilevel"/>
    <w:tmpl w:val="2B304D90"/>
    <w:lvl w:ilvl="0" w:tplc="041D0001">
      <w:start w:val="1"/>
      <w:numFmt w:val="bullet"/>
      <w:lvlText w:val=""/>
      <w:lvlJc w:val="left"/>
      <w:pPr>
        <w:ind w:left="1713" w:hanging="360"/>
      </w:pPr>
      <w:rPr>
        <w:rFonts w:ascii="Symbol" w:hAnsi="Symbol" w:hint="default"/>
      </w:rPr>
    </w:lvl>
    <w:lvl w:ilvl="1" w:tplc="041D0003">
      <w:start w:val="1"/>
      <w:numFmt w:val="bullet"/>
      <w:lvlText w:val="o"/>
      <w:lvlJc w:val="left"/>
      <w:pPr>
        <w:ind w:left="2433" w:hanging="360"/>
      </w:pPr>
      <w:rPr>
        <w:rFonts w:ascii="Courier New" w:hAnsi="Courier New" w:cs="Courier New" w:hint="default"/>
      </w:rPr>
    </w:lvl>
    <w:lvl w:ilvl="2" w:tplc="041D0005" w:tentative="1">
      <w:start w:val="1"/>
      <w:numFmt w:val="bullet"/>
      <w:lvlText w:val=""/>
      <w:lvlJc w:val="left"/>
      <w:pPr>
        <w:ind w:left="3153" w:hanging="360"/>
      </w:pPr>
      <w:rPr>
        <w:rFonts w:ascii="Wingdings" w:hAnsi="Wingdings" w:hint="default"/>
      </w:rPr>
    </w:lvl>
    <w:lvl w:ilvl="3" w:tplc="041D0001" w:tentative="1">
      <w:start w:val="1"/>
      <w:numFmt w:val="bullet"/>
      <w:lvlText w:val=""/>
      <w:lvlJc w:val="left"/>
      <w:pPr>
        <w:ind w:left="3873" w:hanging="360"/>
      </w:pPr>
      <w:rPr>
        <w:rFonts w:ascii="Symbol" w:hAnsi="Symbol" w:hint="default"/>
      </w:rPr>
    </w:lvl>
    <w:lvl w:ilvl="4" w:tplc="041D0003" w:tentative="1">
      <w:start w:val="1"/>
      <w:numFmt w:val="bullet"/>
      <w:lvlText w:val="o"/>
      <w:lvlJc w:val="left"/>
      <w:pPr>
        <w:ind w:left="4593" w:hanging="360"/>
      </w:pPr>
      <w:rPr>
        <w:rFonts w:ascii="Courier New" w:hAnsi="Courier New" w:cs="Courier New" w:hint="default"/>
      </w:rPr>
    </w:lvl>
    <w:lvl w:ilvl="5" w:tplc="041D0005" w:tentative="1">
      <w:start w:val="1"/>
      <w:numFmt w:val="bullet"/>
      <w:lvlText w:val=""/>
      <w:lvlJc w:val="left"/>
      <w:pPr>
        <w:ind w:left="5313" w:hanging="360"/>
      </w:pPr>
      <w:rPr>
        <w:rFonts w:ascii="Wingdings" w:hAnsi="Wingdings" w:hint="default"/>
      </w:rPr>
    </w:lvl>
    <w:lvl w:ilvl="6" w:tplc="041D0001" w:tentative="1">
      <w:start w:val="1"/>
      <w:numFmt w:val="bullet"/>
      <w:lvlText w:val=""/>
      <w:lvlJc w:val="left"/>
      <w:pPr>
        <w:ind w:left="6033" w:hanging="360"/>
      </w:pPr>
      <w:rPr>
        <w:rFonts w:ascii="Symbol" w:hAnsi="Symbol" w:hint="default"/>
      </w:rPr>
    </w:lvl>
    <w:lvl w:ilvl="7" w:tplc="041D0003" w:tentative="1">
      <w:start w:val="1"/>
      <w:numFmt w:val="bullet"/>
      <w:lvlText w:val="o"/>
      <w:lvlJc w:val="left"/>
      <w:pPr>
        <w:ind w:left="6753" w:hanging="360"/>
      </w:pPr>
      <w:rPr>
        <w:rFonts w:ascii="Courier New" w:hAnsi="Courier New" w:cs="Courier New" w:hint="default"/>
      </w:rPr>
    </w:lvl>
    <w:lvl w:ilvl="8" w:tplc="041D0005" w:tentative="1">
      <w:start w:val="1"/>
      <w:numFmt w:val="bullet"/>
      <w:lvlText w:val=""/>
      <w:lvlJc w:val="left"/>
      <w:pPr>
        <w:ind w:left="7473" w:hanging="360"/>
      </w:pPr>
      <w:rPr>
        <w:rFonts w:ascii="Wingdings" w:hAnsi="Wingdings" w:hint="default"/>
      </w:rPr>
    </w:lvl>
  </w:abstractNum>
  <w:abstractNum w:abstractNumId="21" w15:restartNumberingAfterBreak="0">
    <w:nsid w:val="62E41C79"/>
    <w:multiLevelType w:val="hybridMultilevel"/>
    <w:tmpl w:val="10A039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2" w15:restartNumberingAfterBreak="0">
    <w:nsid w:val="70291C7D"/>
    <w:multiLevelType w:val="hybridMultilevel"/>
    <w:tmpl w:val="56EE3ADE"/>
    <w:lvl w:ilvl="0" w:tplc="041D0001">
      <w:start w:val="1"/>
      <w:numFmt w:val="bullet"/>
      <w:lvlText w:val=""/>
      <w:lvlJc w:val="left"/>
      <w:pPr>
        <w:ind w:left="1684" w:hanging="360"/>
      </w:pPr>
      <w:rPr>
        <w:rFonts w:ascii="Symbol" w:hAnsi="Symbol" w:hint="default"/>
      </w:rPr>
    </w:lvl>
    <w:lvl w:ilvl="1" w:tplc="041D0003" w:tentative="1">
      <w:start w:val="1"/>
      <w:numFmt w:val="bullet"/>
      <w:lvlText w:val="o"/>
      <w:lvlJc w:val="left"/>
      <w:pPr>
        <w:ind w:left="2404" w:hanging="360"/>
      </w:pPr>
      <w:rPr>
        <w:rFonts w:ascii="Courier New" w:hAnsi="Courier New" w:cs="Courier New" w:hint="default"/>
      </w:rPr>
    </w:lvl>
    <w:lvl w:ilvl="2" w:tplc="041D0005" w:tentative="1">
      <w:start w:val="1"/>
      <w:numFmt w:val="bullet"/>
      <w:lvlText w:val=""/>
      <w:lvlJc w:val="left"/>
      <w:pPr>
        <w:ind w:left="3124" w:hanging="360"/>
      </w:pPr>
      <w:rPr>
        <w:rFonts w:ascii="Wingdings" w:hAnsi="Wingdings" w:hint="default"/>
      </w:rPr>
    </w:lvl>
    <w:lvl w:ilvl="3" w:tplc="041D0001" w:tentative="1">
      <w:start w:val="1"/>
      <w:numFmt w:val="bullet"/>
      <w:lvlText w:val=""/>
      <w:lvlJc w:val="left"/>
      <w:pPr>
        <w:ind w:left="3844" w:hanging="360"/>
      </w:pPr>
      <w:rPr>
        <w:rFonts w:ascii="Symbol" w:hAnsi="Symbol" w:hint="default"/>
      </w:rPr>
    </w:lvl>
    <w:lvl w:ilvl="4" w:tplc="041D0003" w:tentative="1">
      <w:start w:val="1"/>
      <w:numFmt w:val="bullet"/>
      <w:lvlText w:val="o"/>
      <w:lvlJc w:val="left"/>
      <w:pPr>
        <w:ind w:left="4564" w:hanging="360"/>
      </w:pPr>
      <w:rPr>
        <w:rFonts w:ascii="Courier New" w:hAnsi="Courier New" w:cs="Courier New" w:hint="default"/>
      </w:rPr>
    </w:lvl>
    <w:lvl w:ilvl="5" w:tplc="041D0005" w:tentative="1">
      <w:start w:val="1"/>
      <w:numFmt w:val="bullet"/>
      <w:lvlText w:val=""/>
      <w:lvlJc w:val="left"/>
      <w:pPr>
        <w:ind w:left="5284" w:hanging="360"/>
      </w:pPr>
      <w:rPr>
        <w:rFonts w:ascii="Wingdings" w:hAnsi="Wingdings" w:hint="default"/>
      </w:rPr>
    </w:lvl>
    <w:lvl w:ilvl="6" w:tplc="041D0001" w:tentative="1">
      <w:start w:val="1"/>
      <w:numFmt w:val="bullet"/>
      <w:lvlText w:val=""/>
      <w:lvlJc w:val="left"/>
      <w:pPr>
        <w:ind w:left="6004" w:hanging="360"/>
      </w:pPr>
      <w:rPr>
        <w:rFonts w:ascii="Symbol" w:hAnsi="Symbol" w:hint="default"/>
      </w:rPr>
    </w:lvl>
    <w:lvl w:ilvl="7" w:tplc="041D0003" w:tentative="1">
      <w:start w:val="1"/>
      <w:numFmt w:val="bullet"/>
      <w:lvlText w:val="o"/>
      <w:lvlJc w:val="left"/>
      <w:pPr>
        <w:ind w:left="6724" w:hanging="360"/>
      </w:pPr>
      <w:rPr>
        <w:rFonts w:ascii="Courier New" w:hAnsi="Courier New" w:cs="Courier New" w:hint="default"/>
      </w:rPr>
    </w:lvl>
    <w:lvl w:ilvl="8" w:tplc="041D0005" w:tentative="1">
      <w:start w:val="1"/>
      <w:numFmt w:val="bullet"/>
      <w:lvlText w:val=""/>
      <w:lvlJc w:val="left"/>
      <w:pPr>
        <w:ind w:left="7444" w:hanging="360"/>
      </w:pPr>
      <w:rPr>
        <w:rFonts w:ascii="Wingdings" w:hAnsi="Wingdings" w:hint="default"/>
      </w:rPr>
    </w:lvl>
  </w:abstractNum>
  <w:abstractNum w:abstractNumId="23" w15:restartNumberingAfterBreak="0">
    <w:nsid w:val="788C52E3"/>
    <w:multiLevelType w:val="hybridMultilevel"/>
    <w:tmpl w:val="D1344652"/>
    <w:lvl w:ilvl="0" w:tplc="041D0001">
      <w:start w:val="1"/>
      <w:numFmt w:val="bullet"/>
      <w:lvlText w:val=""/>
      <w:lvlJc w:val="left"/>
      <w:pPr>
        <w:ind w:left="1684" w:hanging="360"/>
      </w:pPr>
      <w:rPr>
        <w:rFonts w:ascii="Symbol" w:hAnsi="Symbol" w:hint="default"/>
      </w:rPr>
    </w:lvl>
    <w:lvl w:ilvl="1" w:tplc="041D0003">
      <w:start w:val="1"/>
      <w:numFmt w:val="bullet"/>
      <w:lvlText w:val="o"/>
      <w:lvlJc w:val="left"/>
      <w:pPr>
        <w:ind w:left="2404" w:hanging="360"/>
      </w:pPr>
      <w:rPr>
        <w:rFonts w:ascii="Courier New" w:hAnsi="Courier New" w:cs="Courier New" w:hint="default"/>
      </w:rPr>
    </w:lvl>
    <w:lvl w:ilvl="2" w:tplc="041D0005">
      <w:start w:val="1"/>
      <w:numFmt w:val="bullet"/>
      <w:lvlText w:val=""/>
      <w:lvlJc w:val="left"/>
      <w:pPr>
        <w:ind w:left="3124" w:hanging="360"/>
      </w:pPr>
      <w:rPr>
        <w:rFonts w:ascii="Wingdings" w:hAnsi="Wingdings" w:hint="default"/>
      </w:rPr>
    </w:lvl>
    <w:lvl w:ilvl="3" w:tplc="041D0001">
      <w:start w:val="1"/>
      <w:numFmt w:val="bullet"/>
      <w:lvlText w:val=""/>
      <w:lvlJc w:val="left"/>
      <w:pPr>
        <w:ind w:left="3844" w:hanging="360"/>
      </w:pPr>
      <w:rPr>
        <w:rFonts w:ascii="Symbol" w:hAnsi="Symbol" w:hint="default"/>
      </w:rPr>
    </w:lvl>
    <w:lvl w:ilvl="4" w:tplc="041D0003">
      <w:start w:val="1"/>
      <w:numFmt w:val="bullet"/>
      <w:lvlText w:val="o"/>
      <w:lvlJc w:val="left"/>
      <w:pPr>
        <w:ind w:left="4564" w:hanging="360"/>
      </w:pPr>
      <w:rPr>
        <w:rFonts w:ascii="Courier New" w:hAnsi="Courier New" w:cs="Courier New" w:hint="default"/>
      </w:rPr>
    </w:lvl>
    <w:lvl w:ilvl="5" w:tplc="041D0005">
      <w:start w:val="1"/>
      <w:numFmt w:val="bullet"/>
      <w:lvlText w:val=""/>
      <w:lvlJc w:val="left"/>
      <w:pPr>
        <w:ind w:left="5284" w:hanging="360"/>
      </w:pPr>
      <w:rPr>
        <w:rFonts w:ascii="Wingdings" w:hAnsi="Wingdings" w:hint="default"/>
      </w:rPr>
    </w:lvl>
    <w:lvl w:ilvl="6" w:tplc="041D0001">
      <w:start w:val="1"/>
      <w:numFmt w:val="bullet"/>
      <w:lvlText w:val=""/>
      <w:lvlJc w:val="left"/>
      <w:pPr>
        <w:ind w:left="6004" w:hanging="360"/>
      </w:pPr>
      <w:rPr>
        <w:rFonts w:ascii="Symbol" w:hAnsi="Symbol" w:hint="default"/>
      </w:rPr>
    </w:lvl>
    <w:lvl w:ilvl="7" w:tplc="041D0003">
      <w:start w:val="1"/>
      <w:numFmt w:val="bullet"/>
      <w:lvlText w:val="o"/>
      <w:lvlJc w:val="left"/>
      <w:pPr>
        <w:ind w:left="6724" w:hanging="360"/>
      </w:pPr>
      <w:rPr>
        <w:rFonts w:ascii="Courier New" w:hAnsi="Courier New" w:cs="Courier New" w:hint="default"/>
      </w:rPr>
    </w:lvl>
    <w:lvl w:ilvl="8" w:tplc="041D0005">
      <w:start w:val="1"/>
      <w:numFmt w:val="bullet"/>
      <w:lvlText w:val=""/>
      <w:lvlJc w:val="left"/>
      <w:pPr>
        <w:ind w:left="7444" w:hanging="360"/>
      </w:pPr>
      <w:rPr>
        <w:rFonts w:ascii="Wingdings" w:hAnsi="Wingdings" w:hint="default"/>
      </w:rPr>
    </w:lvl>
  </w:abstractNum>
  <w:num w:numId="1" w16cid:durableId="537007747">
    <w:abstractNumId w:val="14"/>
  </w:num>
  <w:num w:numId="2" w16cid:durableId="2084059090">
    <w:abstractNumId w:val="11"/>
  </w:num>
  <w:num w:numId="3" w16cid:durableId="1096708154">
    <w:abstractNumId w:val="19"/>
  </w:num>
  <w:num w:numId="4" w16cid:durableId="1539900874">
    <w:abstractNumId w:val="6"/>
  </w:num>
  <w:num w:numId="5" w16cid:durableId="1695421048">
    <w:abstractNumId w:val="2"/>
  </w:num>
  <w:num w:numId="6" w16cid:durableId="1670524288">
    <w:abstractNumId w:val="16"/>
  </w:num>
  <w:num w:numId="7" w16cid:durableId="1636569325">
    <w:abstractNumId w:val="10"/>
  </w:num>
  <w:num w:numId="8" w16cid:durableId="1420129090">
    <w:abstractNumId w:val="12"/>
  </w:num>
  <w:num w:numId="9" w16cid:durableId="1796674241">
    <w:abstractNumId w:val="2"/>
  </w:num>
  <w:num w:numId="10" w16cid:durableId="712273460">
    <w:abstractNumId w:val="23"/>
  </w:num>
  <w:num w:numId="11" w16cid:durableId="14312421">
    <w:abstractNumId w:val="6"/>
  </w:num>
  <w:num w:numId="12" w16cid:durableId="1873762170">
    <w:abstractNumId w:val="3"/>
  </w:num>
  <w:num w:numId="13" w16cid:durableId="2095514575">
    <w:abstractNumId w:val="3"/>
  </w:num>
  <w:num w:numId="14" w16cid:durableId="2588358">
    <w:abstractNumId w:val="23"/>
  </w:num>
  <w:num w:numId="15" w16cid:durableId="1332829818">
    <w:abstractNumId w:val="13"/>
  </w:num>
  <w:num w:numId="16" w16cid:durableId="409618777">
    <w:abstractNumId w:val="20"/>
  </w:num>
  <w:num w:numId="17" w16cid:durableId="949118579">
    <w:abstractNumId w:val="4"/>
  </w:num>
  <w:num w:numId="18" w16cid:durableId="1667434173">
    <w:abstractNumId w:val="15"/>
  </w:num>
  <w:num w:numId="19" w16cid:durableId="924924362">
    <w:abstractNumId w:val="0"/>
  </w:num>
  <w:num w:numId="20" w16cid:durableId="1093092988">
    <w:abstractNumId w:val="21"/>
  </w:num>
  <w:num w:numId="21" w16cid:durableId="1381786780">
    <w:abstractNumId w:val="8"/>
  </w:num>
  <w:num w:numId="22" w16cid:durableId="295793240">
    <w:abstractNumId w:val="5"/>
  </w:num>
  <w:num w:numId="23" w16cid:durableId="1056853455">
    <w:abstractNumId w:val="7"/>
  </w:num>
  <w:num w:numId="24" w16cid:durableId="209803726">
    <w:abstractNumId w:val="1"/>
  </w:num>
  <w:num w:numId="25" w16cid:durableId="2087728909">
    <w:abstractNumId w:val="9"/>
  </w:num>
  <w:num w:numId="26" w16cid:durableId="1993826513">
    <w:abstractNumId w:val="22"/>
  </w:num>
  <w:num w:numId="27" w16cid:durableId="1375547089">
    <w:abstractNumId w:val="17"/>
  </w:num>
  <w:num w:numId="28" w16cid:durableId="75956329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304"/>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543"/>
    <w:rsid w:val="00001731"/>
    <w:rsid w:val="00001BAC"/>
    <w:rsid w:val="00002080"/>
    <w:rsid w:val="000039DB"/>
    <w:rsid w:val="00004387"/>
    <w:rsid w:val="000061AE"/>
    <w:rsid w:val="00006903"/>
    <w:rsid w:val="00011250"/>
    <w:rsid w:val="00012271"/>
    <w:rsid w:val="0001464B"/>
    <w:rsid w:val="00014B75"/>
    <w:rsid w:val="00015729"/>
    <w:rsid w:val="00016067"/>
    <w:rsid w:val="0001654F"/>
    <w:rsid w:val="00017003"/>
    <w:rsid w:val="000201CB"/>
    <w:rsid w:val="00020945"/>
    <w:rsid w:val="00020DA1"/>
    <w:rsid w:val="000224B2"/>
    <w:rsid w:val="00022D8A"/>
    <w:rsid w:val="000245AD"/>
    <w:rsid w:val="00024C21"/>
    <w:rsid w:val="00031271"/>
    <w:rsid w:val="00032DB8"/>
    <w:rsid w:val="00034331"/>
    <w:rsid w:val="00035E71"/>
    <w:rsid w:val="00036710"/>
    <w:rsid w:val="00041D7E"/>
    <w:rsid w:val="00042A77"/>
    <w:rsid w:val="00042E84"/>
    <w:rsid w:val="000430AC"/>
    <w:rsid w:val="0004348C"/>
    <w:rsid w:val="000436C5"/>
    <w:rsid w:val="00043AA2"/>
    <w:rsid w:val="00043C88"/>
    <w:rsid w:val="00044FA2"/>
    <w:rsid w:val="00045BCF"/>
    <w:rsid w:val="00045D98"/>
    <w:rsid w:val="00046EDE"/>
    <w:rsid w:val="00046FD9"/>
    <w:rsid w:val="00050246"/>
    <w:rsid w:val="0005043A"/>
    <w:rsid w:val="00051546"/>
    <w:rsid w:val="00051895"/>
    <w:rsid w:val="00052618"/>
    <w:rsid w:val="00052BA9"/>
    <w:rsid w:val="00054494"/>
    <w:rsid w:val="000545AF"/>
    <w:rsid w:val="0005514A"/>
    <w:rsid w:val="000554FB"/>
    <w:rsid w:val="000569BF"/>
    <w:rsid w:val="00057D81"/>
    <w:rsid w:val="000621F0"/>
    <w:rsid w:val="000623A6"/>
    <w:rsid w:val="00064184"/>
    <w:rsid w:val="000645E4"/>
    <w:rsid w:val="000646B1"/>
    <w:rsid w:val="00066BCD"/>
    <w:rsid w:val="00066C6E"/>
    <w:rsid w:val="000673A1"/>
    <w:rsid w:val="00067BA5"/>
    <w:rsid w:val="00070517"/>
    <w:rsid w:val="00070D6A"/>
    <w:rsid w:val="00071C0D"/>
    <w:rsid w:val="00072BF9"/>
    <w:rsid w:val="00072D7E"/>
    <w:rsid w:val="00073E1B"/>
    <w:rsid w:val="00074983"/>
    <w:rsid w:val="000751BC"/>
    <w:rsid w:val="00075468"/>
    <w:rsid w:val="00075835"/>
    <w:rsid w:val="00076E41"/>
    <w:rsid w:val="00077B38"/>
    <w:rsid w:val="00080DBB"/>
    <w:rsid w:val="00081BD9"/>
    <w:rsid w:val="000820E4"/>
    <w:rsid w:val="000827C5"/>
    <w:rsid w:val="000830A3"/>
    <w:rsid w:val="00083445"/>
    <w:rsid w:val="00086B67"/>
    <w:rsid w:val="00091276"/>
    <w:rsid w:val="00092249"/>
    <w:rsid w:val="000922B1"/>
    <w:rsid w:val="000925F7"/>
    <w:rsid w:val="000936DC"/>
    <w:rsid w:val="000953D6"/>
    <w:rsid w:val="0009611E"/>
    <w:rsid w:val="00096AF0"/>
    <w:rsid w:val="000973D9"/>
    <w:rsid w:val="000A0586"/>
    <w:rsid w:val="000A0853"/>
    <w:rsid w:val="000A1B5E"/>
    <w:rsid w:val="000A1B81"/>
    <w:rsid w:val="000A2760"/>
    <w:rsid w:val="000A39EA"/>
    <w:rsid w:val="000A477E"/>
    <w:rsid w:val="000A5CCA"/>
    <w:rsid w:val="000A6EF8"/>
    <w:rsid w:val="000B3485"/>
    <w:rsid w:val="000B4A0C"/>
    <w:rsid w:val="000B61AC"/>
    <w:rsid w:val="000C0575"/>
    <w:rsid w:val="000C0D1D"/>
    <w:rsid w:val="000C3F04"/>
    <w:rsid w:val="000C4C24"/>
    <w:rsid w:val="000C5F01"/>
    <w:rsid w:val="000C6D3B"/>
    <w:rsid w:val="000D047F"/>
    <w:rsid w:val="000D0ED5"/>
    <w:rsid w:val="000D1A2C"/>
    <w:rsid w:val="000D1ABA"/>
    <w:rsid w:val="000D1C25"/>
    <w:rsid w:val="000D1F7D"/>
    <w:rsid w:val="000D1F95"/>
    <w:rsid w:val="000D23D7"/>
    <w:rsid w:val="000D26D5"/>
    <w:rsid w:val="000D2DDF"/>
    <w:rsid w:val="000D372B"/>
    <w:rsid w:val="000D445C"/>
    <w:rsid w:val="000D5948"/>
    <w:rsid w:val="000D64EA"/>
    <w:rsid w:val="000D7538"/>
    <w:rsid w:val="000D77C6"/>
    <w:rsid w:val="000E0636"/>
    <w:rsid w:val="000E1AAD"/>
    <w:rsid w:val="000E1C43"/>
    <w:rsid w:val="000E1FC2"/>
    <w:rsid w:val="000E2E72"/>
    <w:rsid w:val="000E35A0"/>
    <w:rsid w:val="000E36BF"/>
    <w:rsid w:val="000E66AD"/>
    <w:rsid w:val="000F07A8"/>
    <w:rsid w:val="000F0868"/>
    <w:rsid w:val="000F321E"/>
    <w:rsid w:val="000F4606"/>
    <w:rsid w:val="000F6145"/>
    <w:rsid w:val="00100558"/>
    <w:rsid w:val="00100E2C"/>
    <w:rsid w:val="00102B49"/>
    <w:rsid w:val="00102CBE"/>
    <w:rsid w:val="0010361A"/>
    <w:rsid w:val="001044DF"/>
    <w:rsid w:val="00105FB9"/>
    <w:rsid w:val="001066F3"/>
    <w:rsid w:val="00107390"/>
    <w:rsid w:val="00107EA7"/>
    <w:rsid w:val="001109D7"/>
    <w:rsid w:val="00110FCE"/>
    <w:rsid w:val="001119B2"/>
    <w:rsid w:val="00112044"/>
    <w:rsid w:val="00112258"/>
    <w:rsid w:val="00112A65"/>
    <w:rsid w:val="00112E19"/>
    <w:rsid w:val="00114628"/>
    <w:rsid w:val="00114B74"/>
    <w:rsid w:val="0011534E"/>
    <w:rsid w:val="0011566C"/>
    <w:rsid w:val="0011637E"/>
    <w:rsid w:val="00117066"/>
    <w:rsid w:val="00117B86"/>
    <w:rsid w:val="001206BE"/>
    <w:rsid w:val="00123396"/>
    <w:rsid w:val="001247ED"/>
    <w:rsid w:val="00126503"/>
    <w:rsid w:val="00127C8E"/>
    <w:rsid w:val="001310E2"/>
    <w:rsid w:val="001316BC"/>
    <w:rsid w:val="001322C6"/>
    <w:rsid w:val="0013305B"/>
    <w:rsid w:val="00133ED8"/>
    <w:rsid w:val="00136C21"/>
    <w:rsid w:val="001409C3"/>
    <w:rsid w:val="00140E36"/>
    <w:rsid w:val="001419CB"/>
    <w:rsid w:val="0014202B"/>
    <w:rsid w:val="0014374A"/>
    <w:rsid w:val="00143B7B"/>
    <w:rsid w:val="00145208"/>
    <w:rsid w:val="0014597E"/>
    <w:rsid w:val="00147AC5"/>
    <w:rsid w:val="00150E91"/>
    <w:rsid w:val="00153206"/>
    <w:rsid w:val="0015345D"/>
    <w:rsid w:val="0015414E"/>
    <w:rsid w:val="00156A46"/>
    <w:rsid w:val="00156AF8"/>
    <w:rsid w:val="00157971"/>
    <w:rsid w:val="001615F7"/>
    <w:rsid w:val="001619F3"/>
    <w:rsid w:val="00163341"/>
    <w:rsid w:val="00163344"/>
    <w:rsid w:val="00163CF1"/>
    <w:rsid w:val="001663E1"/>
    <w:rsid w:val="0016680F"/>
    <w:rsid w:val="001674D8"/>
    <w:rsid w:val="00167543"/>
    <w:rsid w:val="001710E0"/>
    <w:rsid w:val="00172041"/>
    <w:rsid w:val="00173F97"/>
    <w:rsid w:val="0017402A"/>
    <w:rsid w:val="00174686"/>
    <w:rsid w:val="001769C5"/>
    <w:rsid w:val="00176DFB"/>
    <w:rsid w:val="001776A7"/>
    <w:rsid w:val="00177AF9"/>
    <w:rsid w:val="00180E77"/>
    <w:rsid w:val="001822BE"/>
    <w:rsid w:val="0018397F"/>
    <w:rsid w:val="00184027"/>
    <w:rsid w:val="0018567D"/>
    <w:rsid w:val="00185991"/>
    <w:rsid w:val="001876F1"/>
    <w:rsid w:val="00190B2B"/>
    <w:rsid w:val="00191B8A"/>
    <w:rsid w:val="00192295"/>
    <w:rsid w:val="00192319"/>
    <w:rsid w:val="00192A9D"/>
    <w:rsid w:val="001934EF"/>
    <w:rsid w:val="00194100"/>
    <w:rsid w:val="00195D48"/>
    <w:rsid w:val="00196E93"/>
    <w:rsid w:val="00197F11"/>
    <w:rsid w:val="001A0801"/>
    <w:rsid w:val="001A0B7B"/>
    <w:rsid w:val="001A1942"/>
    <w:rsid w:val="001A19F0"/>
    <w:rsid w:val="001A39F4"/>
    <w:rsid w:val="001A4A2A"/>
    <w:rsid w:val="001A7E55"/>
    <w:rsid w:val="001B4891"/>
    <w:rsid w:val="001B5D73"/>
    <w:rsid w:val="001B61CC"/>
    <w:rsid w:val="001B7787"/>
    <w:rsid w:val="001B793C"/>
    <w:rsid w:val="001C01A3"/>
    <w:rsid w:val="001C0DEF"/>
    <w:rsid w:val="001C109A"/>
    <w:rsid w:val="001C1CB0"/>
    <w:rsid w:val="001C1E01"/>
    <w:rsid w:val="001C1E54"/>
    <w:rsid w:val="001C1E61"/>
    <w:rsid w:val="001C4876"/>
    <w:rsid w:val="001C4A1E"/>
    <w:rsid w:val="001C5CBE"/>
    <w:rsid w:val="001C6493"/>
    <w:rsid w:val="001C6B28"/>
    <w:rsid w:val="001C6C2E"/>
    <w:rsid w:val="001C71B6"/>
    <w:rsid w:val="001D03CA"/>
    <w:rsid w:val="001D0C0F"/>
    <w:rsid w:val="001D1034"/>
    <w:rsid w:val="001D2C1F"/>
    <w:rsid w:val="001D3338"/>
    <w:rsid w:val="001D48E5"/>
    <w:rsid w:val="001D53EA"/>
    <w:rsid w:val="001D5B61"/>
    <w:rsid w:val="001D6250"/>
    <w:rsid w:val="001D7BA7"/>
    <w:rsid w:val="001E0FBC"/>
    <w:rsid w:val="001E2CA0"/>
    <w:rsid w:val="001E310E"/>
    <w:rsid w:val="001E3132"/>
    <w:rsid w:val="001E475B"/>
    <w:rsid w:val="001E4D58"/>
    <w:rsid w:val="001E5030"/>
    <w:rsid w:val="001E6F6F"/>
    <w:rsid w:val="001E773A"/>
    <w:rsid w:val="001F1232"/>
    <w:rsid w:val="001F1BE9"/>
    <w:rsid w:val="001F2A5D"/>
    <w:rsid w:val="001F2C6C"/>
    <w:rsid w:val="001F45D5"/>
    <w:rsid w:val="001F4CCD"/>
    <w:rsid w:val="001F53BF"/>
    <w:rsid w:val="001F5FB2"/>
    <w:rsid w:val="001F6B56"/>
    <w:rsid w:val="001F7A60"/>
    <w:rsid w:val="00201F4A"/>
    <w:rsid w:val="00202A19"/>
    <w:rsid w:val="00202C97"/>
    <w:rsid w:val="00203685"/>
    <w:rsid w:val="00203C27"/>
    <w:rsid w:val="0020640D"/>
    <w:rsid w:val="00207FB5"/>
    <w:rsid w:val="002122D7"/>
    <w:rsid w:val="00213B89"/>
    <w:rsid w:val="00213DA7"/>
    <w:rsid w:val="00214004"/>
    <w:rsid w:val="00214BF2"/>
    <w:rsid w:val="002152B9"/>
    <w:rsid w:val="00220368"/>
    <w:rsid w:val="00220A65"/>
    <w:rsid w:val="00221242"/>
    <w:rsid w:val="00221CAC"/>
    <w:rsid w:val="0022202E"/>
    <w:rsid w:val="00222299"/>
    <w:rsid w:val="00222E81"/>
    <w:rsid w:val="0022323B"/>
    <w:rsid w:val="00223740"/>
    <w:rsid w:val="00223926"/>
    <w:rsid w:val="00225887"/>
    <w:rsid w:val="00225ACD"/>
    <w:rsid w:val="00227185"/>
    <w:rsid w:val="0023113D"/>
    <w:rsid w:val="00231DF2"/>
    <w:rsid w:val="00233254"/>
    <w:rsid w:val="00236937"/>
    <w:rsid w:val="00236D2A"/>
    <w:rsid w:val="0023738C"/>
    <w:rsid w:val="002407A2"/>
    <w:rsid w:val="0024176E"/>
    <w:rsid w:val="002426DF"/>
    <w:rsid w:val="00242BDD"/>
    <w:rsid w:val="00242F6D"/>
    <w:rsid w:val="00244174"/>
    <w:rsid w:val="00245144"/>
    <w:rsid w:val="00245330"/>
    <w:rsid w:val="00245BB7"/>
    <w:rsid w:val="002511CA"/>
    <w:rsid w:val="0025195C"/>
    <w:rsid w:val="00251C6A"/>
    <w:rsid w:val="00251F8D"/>
    <w:rsid w:val="002528B1"/>
    <w:rsid w:val="00254374"/>
    <w:rsid w:val="00255112"/>
    <w:rsid w:val="0025698B"/>
    <w:rsid w:val="00256C08"/>
    <w:rsid w:val="00256E5C"/>
    <w:rsid w:val="00260AA9"/>
    <w:rsid w:val="00260BA6"/>
    <w:rsid w:val="00260DA5"/>
    <w:rsid w:val="00260EE5"/>
    <w:rsid w:val="002610D1"/>
    <w:rsid w:val="00263E42"/>
    <w:rsid w:val="00263F60"/>
    <w:rsid w:val="002641A5"/>
    <w:rsid w:val="0026481F"/>
    <w:rsid w:val="00265FC6"/>
    <w:rsid w:val="0026619D"/>
    <w:rsid w:val="0026696C"/>
    <w:rsid w:val="00267951"/>
    <w:rsid w:val="00267FE2"/>
    <w:rsid w:val="0027055C"/>
    <w:rsid w:val="00271193"/>
    <w:rsid w:val="00272B04"/>
    <w:rsid w:val="00274321"/>
    <w:rsid w:val="002746E3"/>
    <w:rsid w:val="0027662B"/>
    <w:rsid w:val="0027717E"/>
    <w:rsid w:val="00280CD4"/>
    <w:rsid w:val="00281049"/>
    <w:rsid w:val="00282EAE"/>
    <w:rsid w:val="0028389E"/>
    <w:rsid w:val="00286481"/>
    <w:rsid w:val="00286D12"/>
    <w:rsid w:val="00286FF2"/>
    <w:rsid w:val="00290A0B"/>
    <w:rsid w:val="0029161D"/>
    <w:rsid w:val="00292229"/>
    <w:rsid w:val="00293EE6"/>
    <w:rsid w:val="00294012"/>
    <w:rsid w:val="00294710"/>
    <w:rsid w:val="00294BE5"/>
    <w:rsid w:val="002950F2"/>
    <w:rsid w:val="00297375"/>
    <w:rsid w:val="002A164D"/>
    <w:rsid w:val="002A1BEA"/>
    <w:rsid w:val="002A2729"/>
    <w:rsid w:val="002A40EA"/>
    <w:rsid w:val="002A5CAC"/>
    <w:rsid w:val="002A65CB"/>
    <w:rsid w:val="002A7433"/>
    <w:rsid w:val="002B0EA1"/>
    <w:rsid w:val="002B3708"/>
    <w:rsid w:val="002B5572"/>
    <w:rsid w:val="002B591D"/>
    <w:rsid w:val="002C016F"/>
    <w:rsid w:val="002C0730"/>
    <w:rsid w:val="002C0C32"/>
    <w:rsid w:val="002C3E70"/>
    <w:rsid w:val="002C46A8"/>
    <w:rsid w:val="002C4A7E"/>
    <w:rsid w:val="002C5580"/>
    <w:rsid w:val="002C5A4E"/>
    <w:rsid w:val="002C7FE5"/>
    <w:rsid w:val="002D0481"/>
    <w:rsid w:val="002D0553"/>
    <w:rsid w:val="002D0626"/>
    <w:rsid w:val="002D076C"/>
    <w:rsid w:val="002D1320"/>
    <w:rsid w:val="002D3F95"/>
    <w:rsid w:val="002D4C7F"/>
    <w:rsid w:val="002D5ADA"/>
    <w:rsid w:val="002D67A4"/>
    <w:rsid w:val="002D6B11"/>
    <w:rsid w:val="002D736D"/>
    <w:rsid w:val="002D765B"/>
    <w:rsid w:val="002E029E"/>
    <w:rsid w:val="002E22EA"/>
    <w:rsid w:val="002E28BC"/>
    <w:rsid w:val="002F0142"/>
    <w:rsid w:val="002F13E3"/>
    <w:rsid w:val="002F3230"/>
    <w:rsid w:val="002F3D9C"/>
    <w:rsid w:val="002F4318"/>
    <w:rsid w:val="002F668B"/>
    <w:rsid w:val="002F6863"/>
    <w:rsid w:val="002F7A8C"/>
    <w:rsid w:val="00300383"/>
    <w:rsid w:val="003005E1"/>
    <w:rsid w:val="00300EF4"/>
    <w:rsid w:val="00307642"/>
    <w:rsid w:val="00310D7F"/>
    <w:rsid w:val="00310F29"/>
    <w:rsid w:val="003135B4"/>
    <w:rsid w:val="00314E59"/>
    <w:rsid w:val="003154B9"/>
    <w:rsid w:val="0031582C"/>
    <w:rsid w:val="00316810"/>
    <w:rsid w:val="00316B6C"/>
    <w:rsid w:val="00316CAF"/>
    <w:rsid w:val="00320257"/>
    <w:rsid w:val="00320AF9"/>
    <w:rsid w:val="00321BF5"/>
    <w:rsid w:val="003221ED"/>
    <w:rsid w:val="003234C8"/>
    <w:rsid w:val="00323B43"/>
    <w:rsid w:val="00325430"/>
    <w:rsid w:val="003259EE"/>
    <w:rsid w:val="00327146"/>
    <w:rsid w:val="003313D7"/>
    <w:rsid w:val="00331512"/>
    <w:rsid w:val="00331C59"/>
    <w:rsid w:val="003328DC"/>
    <w:rsid w:val="00333FD6"/>
    <w:rsid w:val="0034065A"/>
    <w:rsid w:val="0034087A"/>
    <w:rsid w:val="003415A2"/>
    <w:rsid w:val="0034174D"/>
    <w:rsid w:val="00341FE9"/>
    <w:rsid w:val="00342F54"/>
    <w:rsid w:val="00344CAF"/>
    <w:rsid w:val="00345733"/>
    <w:rsid w:val="0035064C"/>
    <w:rsid w:val="00351215"/>
    <w:rsid w:val="003523E1"/>
    <w:rsid w:val="0035252D"/>
    <w:rsid w:val="00354836"/>
    <w:rsid w:val="00354CFD"/>
    <w:rsid w:val="0035503B"/>
    <w:rsid w:val="003554D3"/>
    <w:rsid w:val="00355D91"/>
    <w:rsid w:val="00356AE7"/>
    <w:rsid w:val="00356D76"/>
    <w:rsid w:val="003607B2"/>
    <w:rsid w:val="0036087C"/>
    <w:rsid w:val="00360BA8"/>
    <w:rsid w:val="00361CD0"/>
    <w:rsid w:val="00362E10"/>
    <w:rsid w:val="00363A2E"/>
    <w:rsid w:val="00363A4A"/>
    <w:rsid w:val="00364FC6"/>
    <w:rsid w:val="00365038"/>
    <w:rsid w:val="003655E1"/>
    <w:rsid w:val="00365BB3"/>
    <w:rsid w:val="0036638F"/>
    <w:rsid w:val="00372C18"/>
    <w:rsid w:val="00374678"/>
    <w:rsid w:val="00374D80"/>
    <w:rsid w:val="00374DBF"/>
    <w:rsid w:val="00374E2D"/>
    <w:rsid w:val="003802D0"/>
    <w:rsid w:val="00380ECB"/>
    <w:rsid w:val="003816ED"/>
    <w:rsid w:val="00381CE8"/>
    <w:rsid w:val="00381E17"/>
    <w:rsid w:val="00382265"/>
    <w:rsid w:val="00383502"/>
    <w:rsid w:val="00383A39"/>
    <w:rsid w:val="00383D6C"/>
    <w:rsid w:val="003843AE"/>
    <w:rsid w:val="00385856"/>
    <w:rsid w:val="003870E3"/>
    <w:rsid w:val="00387F86"/>
    <w:rsid w:val="00390D3D"/>
    <w:rsid w:val="00391394"/>
    <w:rsid w:val="00392558"/>
    <w:rsid w:val="0039375C"/>
    <w:rsid w:val="00393E7A"/>
    <w:rsid w:val="00394E75"/>
    <w:rsid w:val="00395080"/>
    <w:rsid w:val="0039531B"/>
    <w:rsid w:val="00395D28"/>
    <w:rsid w:val="00395D86"/>
    <w:rsid w:val="00396B61"/>
    <w:rsid w:val="003A0ABC"/>
    <w:rsid w:val="003A2D6A"/>
    <w:rsid w:val="003A2DEB"/>
    <w:rsid w:val="003A3345"/>
    <w:rsid w:val="003A5802"/>
    <w:rsid w:val="003B0235"/>
    <w:rsid w:val="003B0A8D"/>
    <w:rsid w:val="003B10BD"/>
    <w:rsid w:val="003B1110"/>
    <w:rsid w:val="003B179A"/>
    <w:rsid w:val="003B1C90"/>
    <w:rsid w:val="003B2155"/>
    <w:rsid w:val="003B2B8F"/>
    <w:rsid w:val="003B2F3A"/>
    <w:rsid w:val="003B3AD9"/>
    <w:rsid w:val="003B3E66"/>
    <w:rsid w:val="003B59E9"/>
    <w:rsid w:val="003B6AD8"/>
    <w:rsid w:val="003C05F5"/>
    <w:rsid w:val="003C2924"/>
    <w:rsid w:val="003C36FA"/>
    <w:rsid w:val="003C3B34"/>
    <w:rsid w:val="003C50D8"/>
    <w:rsid w:val="003C5725"/>
    <w:rsid w:val="003C5C07"/>
    <w:rsid w:val="003C625D"/>
    <w:rsid w:val="003C66A9"/>
    <w:rsid w:val="003D0480"/>
    <w:rsid w:val="003D1CFD"/>
    <w:rsid w:val="003D22CD"/>
    <w:rsid w:val="003D5285"/>
    <w:rsid w:val="003D6389"/>
    <w:rsid w:val="003D6470"/>
    <w:rsid w:val="003D7B7C"/>
    <w:rsid w:val="003D7E1F"/>
    <w:rsid w:val="003E2A8B"/>
    <w:rsid w:val="003E2F81"/>
    <w:rsid w:val="003E30D1"/>
    <w:rsid w:val="003E62A6"/>
    <w:rsid w:val="003E7E82"/>
    <w:rsid w:val="003E7F30"/>
    <w:rsid w:val="003F0712"/>
    <w:rsid w:val="003F0EAA"/>
    <w:rsid w:val="003F2E0C"/>
    <w:rsid w:val="003F47FD"/>
    <w:rsid w:val="003F4AD2"/>
    <w:rsid w:val="003F4E28"/>
    <w:rsid w:val="003F4FD4"/>
    <w:rsid w:val="003F52F8"/>
    <w:rsid w:val="003F5596"/>
    <w:rsid w:val="003F5AA5"/>
    <w:rsid w:val="003F5E41"/>
    <w:rsid w:val="003F6876"/>
    <w:rsid w:val="003F68DC"/>
    <w:rsid w:val="003F72C5"/>
    <w:rsid w:val="0040024E"/>
    <w:rsid w:val="00401A88"/>
    <w:rsid w:val="00403816"/>
    <w:rsid w:val="00406E0E"/>
    <w:rsid w:val="00406F33"/>
    <w:rsid w:val="00406FE6"/>
    <w:rsid w:val="00407EF2"/>
    <w:rsid w:val="004102F2"/>
    <w:rsid w:val="00411914"/>
    <w:rsid w:val="0041269E"/>
    <w:rsid w:val="00412786"/>
    <w:rsid w:val="0041360A"/>
    <w:rsid w:val="00413816"/>
    <w:rsid w:val="004148AC"/>
    <w:rsid w:val="00415C89"/>
    <w:rsid w:val="0041604D"/>
    <w:rsid w:val="00421E8A"/>
    <w:rsid w:val="0042251B"/>
    <w:rsid w:val="00425938"/>
    <w:rsid w:val="00425E41"/>
    <w:rsid w:val="0043083B"/>
    <w:rsid w:val="00433341"/>
    <w:rsid w:val="0043511A"/>
    <w:rsid w:val="00435360"/>
    <w:rsid w:val="00435DA0"/>
    <w:rsid w:val="0043658E"/>
    <w:rsid w:val="00437099"/>
    <w:rsid w:val="00437B68"/>
    <w:rsid w:val="00442AB2"/>
    <w:rsid w:val="00442C18"/>
    <w:rsid w:val="00445EC4"/>
    <w:rsid w:val="004463FB"/>
    <w:rsid w:val="00453BB3"/>
    <w:rsid w:val="00453CFB"/>
    <w:rsid w:val="00453FF5"/>
    <w:rsid w:val="004542EC"/>
    <w:rsid w:val="00454305"/>
    <w:rsid w:val="004546B4"/>
    <w:rsid w:val="0045591B"/>
    <w:rsid w:val="0045749A"/>
    <w:rsid w:val="00460904"/>
    <w:rsid w:val="00463A4C"/>
    <w:rsid w:val="00464D2A"/>
    <w:rsid w:val="00465193"/>
    <w:rsid w:val="00465B0A"/>
    <w:rsid w:val="00466389"/>
    <w:rsid w:val="00467525"/>
    <w:rsid w:val="00470859"/>
    <w:rsid w:val="00472D4B"/>
    <w:rsid w:val="0047371F"/>
    <w:rsid w:val="004740E7"/>
    <w:rsid w:val="00474547"/>
    <w:rsid w:val="004746BD"/>
    <w:rsid w:val="00474E6D"/>
    <w:rsid w:val="0047593C"/>
    <w:rsid w:val="004760BE"/>
    <w:rsid w:val="0047640E"/>
    <w:rsid w:val="00477C65"/>
    <w:rsid w:val="00480C02"/>
    <w:rsid w:val="00480E37"/>
    <w:rsid w:val="00480E83"/>
    <w:rsid w:val="00481BBD"/>
    <w:rsid w:val="0048207E"/>
    <w:rsid w:val="00483E7B"/>
    <w:rsid w:val="00485A2B"/>
    <w:rsid w:val="00486585"/>
    <w:rsid w:val="00491326"/>
    <w:rsid w:val="00491D94"/>
    <w:rsid w:val="0049376D"/>
    <w:rsid w:val="00493A77"/>
    <w:rsid w:val="00493E4D"/>
    <w:rsid w:val="004945DE"/>
    <w:rsid w:val="00494A50"/>
    <w:rsid w:val="0049612B"/>
    <w:rsid w:val="00497F0D"/>
    <w:rsid w:val="004A118A"/>
    <w:rsid w:val="004A15A9"/>
    <w:rsid w:val="004A3D15"/>
    <w:rsid w:val="004A64A8"/>
    <w:rsid w:val="004A66AF"/>
    <w:rsid w:val="004A67FD"/>
    <w:rsid w:val="004A6EEB"/>
    <w:rsid w:val="004B04DB"/>
    <w:rsid w:val="004B1E8A"/>
    <w:rsid w:val="004B35BB"/>
    <w:rsid w:val="004B39E8"/>
    <w:rsid w:val="004B49B7"/>
    <w:rsid w:val="004B53D8"/>
    <w:rsid w:val="004B5ABA"/>
    <w:rsid w:val="004B62E9"/>
    <w:rsid w:val="004C0814"/>
    <w:rsid w:val="004C09B9"/>
    <w:rsid w:val="004C1762"/>
    <w:rsid w:val="004C1CA4"/>
    <w:rsid w:val="004C1E79"/>
    <w:rsid w:val="004C3DBA"/>
    <w:rsid w:val="004C4A51"/>
    <w:rsid w:val="004C4FA1"/>
    <w:rsid w:val="004C5DC4"/>
    <w:rsid w:val="004C62DF"/>
    <w:rsid w:val="004D00F0"/>
    <w:rsid w:val="004D2975"/>
    <w:rsid w:val="004D2B8C"/>
    <w:rsid w:val="004D3396"/>
    <w:rsid w:val="004D35F4"/>
    <w:rsid w:val="004D4096"/>
    <w:rsid w:val="004D482A"/>
    <w:rsid w:val="004D49E7"/>
    <w:rsid w:val="004D715D"/>
    <w:rsid w:val="004D7C3F"/>
    <w:rsid w:val="004E0125"/>
    <w:rsid w:val="004E0265"/>
    <w:rsid w:val="004E39DE"/>
    <w:rsid w:val="004E3BA5"/>
    <w:rsid w:val="004E5669"/>
    <w:rsid w:val="004E5EF0"/>
    <w:rsid w:val="004E6263"/>
    <w:rsid w:val="004E7BC0"/>
    <w:rsid w:val="004F0D56"/>
    <w:rsid w:val="004F1648"/>
    <w:rsid w:val="004F2F56"/>
    <w:rsid w:val="004F4685"/>
    <w:rsid w:val="004F481D"/>
    <w:rsid w:val="004F6066"/>
    <w:rsid w:val="004F6634"/>
    <w:rsid w:val="004F6AC7"/>
    <w:rsid w:val="004F6C86"/>
    <w:rsid w:val="004F7BD7"/>
    <w:rsid w:val="00500F0F"/>
    <w:rsid w:val="0050123B"/>
    <w:rsid w:val="00501CB9"/>
    <w:rsid w:val="00502F17"/>
    <w:rsid w:val="0050384A"/>
    <w:rsid w:val="00504BB1"/>
    <w:rsid w:val="00504D25"/>
    <w:rsid w:val="005052C6"/>
    <w:rsid w:val="00505D94"/>
    <w:rsid w:val="005069E5"/>
    <w:rsid w:val="005073D7"/>
    <w:rsid w:val="0050750E"/>
    <w:rsid w:val="0050752E"/>
    <w:rsid w:val="00507BE2"/>
    <w:rsid w:val="00507C42"/>
    <w:rsid w:val="00507C91"/>
    <w:rsid w:val="005108F0"/>
    <w:rsid w:val="00511BB1"/>
    <w:rsid w:val="005146E1"/>
    <w:rsid w:val="00516AE3"/>
    <w:rsid w:val="00516CE9"/>
    <w:rsid w:val="0052060B"/>
    <w:rsid w:val="005207D2"/>
    <w:rsid w:val="00522713"/>
    <w:rsid w:val="00525AF9"/>
    <w:rsid w:val="005307B3"/>
    <w:rsid w:val="00531499"/>
    <w:rsid w:val="005336B5"/>
    <w:rsid w:val="0053449A"/>
    <w:rsid w:val="00534633"/>
    <w:rsid w:val="0053556D"/>
    <w:rsid w:val="0053556E"/>
    <w:rsid w:val="00536025"/>
    <w:rsid w:val="00536645"/>
    <w:rsid w:val="005404FA"/>
    <w:rsid w:val="00540D85"/>
    <w:rsid w:val="00541810"/>
    <w:rsid w:val="005429FF"/>
    <w:rsid w:val="0054464C"/>
    <w:rsid w:val="00545EFE"/>
    <w:rsid w:val="00545F4C"/>
    <w:rsid w:val="0054615C"/>
    <w:rsid w:val="00547CD0"/>
    <w:rsid w:val="00550AC9"/>
    <w:rsid w:val="00551362"/>
    <w:rsid w:val="00551B6E"/>
    <w:rsid w:val="00554ED4"/>
    <w:rsid w:val="00554EFE"/>
    <w:rsid w:val="0055630A"/>
    <w:rsid w:val="00557220"/>
    <w:rsid w:val="005607E4"/>
    <w:rsid w:val="00561040"/>
    <w:rsid w:val="00561830"/>
    <w:rsid w:val="00563E05"/>
    <w:rsid w:val="00564156"/>
    <w:rsid w:val="00565A82"/>
    <w:rsid w:val="00565C92"/>
    <w:rsid w:val="00565FC3"/>
    <w:rsid w:val="00566C0F"/>
    <w:rsid w:val="005673D9"/>
    <w:rsid w:val="00567D5F"/>
    <w:rsid w:val="00567FC7"/>
    <w:rsid w:val="005724AC"/>
    <w:rsid w:val="00574ABC"/>
    <w:rsid w:val="0057645A"/>
    <w:rsid w:val="005766D3"/>
    <w:rsid w:val="00576A5E"/>
    <w:rsid w:val="00576E61"/>
    <w:rsid w:val="00576E9E"/>
    <w:rsid w:val="00580364"/>
    <w:rsid w:val="005820E9"/>
    <w:rsid w:val="005828A3"/>
    <w:rsid w:val="00584FA5"/>
    <w:rsid w:val="0058559E"/>
    <w:rsid w:val="0058728A"/>
    <w:rsid w:val="005874F0"/>
    <w:rsid w:val="00590055"/>
    <w:rsid w:val="005900E9"/>
    <w:rsid w:val="0059264E"/>
    <w:rsid w:val="005927A9"/>
    <w:rsid w:val="00593839"/>
    <w:rsid w:val="0059461A"/>
    <w:rsid w:val="005947AC"/>
    <w:rsid w:val="00596431"/>
    <w:rsid w:val="00596EF0"/>
    <w:rsid w:val="00597AF6"/>
    <w:rsid w:val="005A120E"/>
    <w:rsid w:val="005A2E65"/>
    <w:rsid w:val="005A451D"/>
    <w:rsid w:val="005A456C"/>
    <w:rsid w:val="005A48C5"/>
    <w:rsid w:val="005A4C04"/>
    <w:rsid w:val="005A58D5"/>
    <w:rsid w:val="005A5C22"/>
    <w:rsid w:val="005B0C73"/>
    <w:rsid w:val="005B1451"/>
    <w:rsid w:val="005B2E28"/>
    <w:rsid w:val="005B32C6"/>
    <w:rsid w:val="005B361B"/>
    <w:rsid w:val="005B3B47"/>
    <w:rsid w:val="005B6BFE"/>
    <w:rsid w:val="005B6F90"/>
    <w:rsid w:val="005C04DC"/>
    <w:rsid w:val="005C0A45"/>
    <w:rsid w:val="005C0F97"/>
    <w:rsid w:val="005C118A"/>
    <w:rsid w:val="005C21F0"/>
    <w:rsid w:val="005C2B76"/>
    <w:rsid w:val="005C3573"/>
    <w:rsid w:val="005C45A1"/>
    <w:rsid w:val="005C4DB1"/>
    <w:rsid w:val="005C6679"/>
    <w:rsid w:val="005C72EF"/>
    <w:rsid w:val="005D04E5"/>
    <w:rsid w:val="005D09EB"/>
    <w:rsid w:val="005D0F54"/>
    <w:rsid w:val="005D2B98"/>
    <w:rsid w:val="005D3BD1"/>
    <w:rsid w:val="005D3CA1"/>
    <w:rsid w:val="005D46EA"/>
    <w:rsid w:val="005D5254"/>
    <w:rsid w:val="005D6581"/>
    <w:rsid w:val="005D77C5"/>
    <w:rsid w:val="005E05CD"/>
    <w:rsid w:val="005E1BF1"/>
    <w:rsid w:val="005E20DF"/>
    <w:rsid w:val="005E2891"/>
    <w:rsid w:val="005E2ADA"/>
    <w:rsid w:val="005E2B54"/>
    <w:rsid w:val="005E42B2"/>
    <w:rsid w:val="005E7C07"/>
    <w:rsid w:val="005F0AC5"/>
    <w:rsid w:val="005F1B76"/>
    <w:rsid w:val="005F1C64"/>
    <w:rsid w:val="005F27E4"/>
    <w:rsid w:val="005F3898"/>
    <w:rsid w:val="005F3A93"/>
    <w:rsid w:val="005F4108"/>
    <w:rsid w:val="005F411A"/>
    <w:rsid w:val="005F42F0"/>
    <w:rsid w:val="005F4804"/>
    <w:rsid w:val="005F4F66"/>
    <w:rsid w:val="005F63D8"/>
    <w:rsid w:val="005F66E3"/>
    <w:rsid w:val="005F7521"/>
    <w:rsid w:val="00600C8C"/>
    <w:rsid w:val="00601D5A"/>
    <w:rsid w:val="00603E48"/>
    <w:rsid w:val="00603EF4"/>
    <w:rsid w:val="00604054"/>
    <w:rsid w:val="00604176"/>
    <w:rsid w:val="00605D58"/>
    <w:rsid w:val="00607101"/>
    <w:rsid w:val="006079C5"/>
    <w:rsid w:val="00607E2C"/>
    <w:rsid w:val="006109BD"/>
    <w:rsid w:val="00610E79"/>
    <w:rsid w:val="006118FD"/>
    <w:rsid w:val="00611E50"/>
    <w:rsid w:val="006120B6"/>
    <w:rsid w:val="00612CE6"/>
    <w:rsid w:val="006130CC"/>
    <w:rsid w:val="006131FA"/>
    <w:rsid w:val="00613A17"/>
    <w:rsid w:val="00614784"/>
    <w:rsid w:val="00614C23"/>
    <w:rsid w:val="00616E92"/>
    <w:rsid w:val="00616EFD"/>
    <w:rsid w:val="00617ABB"/>
    <w:rsid w:val="006212EA"/>
    <w:rsid w:val="00622B53"/>
    <w:rsid w:val="00623DA7"/>
    <w:rsid w:val="00623DD3"/>
    <w:rsid w:val="006243FD"/>
    <w:rsid w:val="0062513F"/>
    <w:rsid w:val="0062676F"/>
    <w:rsid w:val="00630459"/>
    <w:rsid w:val="0063133F"/>
    <w:rsid w:val="00631B6E"/>
    <w:rsid w:val="00632164"/>
    <w:rsid w:val="006369F0"/>
    <w:rsid w:val="00637C0E"/>
    <w:rsid w:val="00637CF6"/>
    <w:rsid w:val="00640BDA"/>
    <w:rsid w:val="00640DE7"/>
    <w:rsid w:val="006414C8"/>
    <w:rsid w:val="00641D7B"/>
    <w:rsid w:val="00642FC7"/>
    <w:rsid w:val="0064329B"/>
    <w:rsid w:val="0064375F"/>
    <w:rsid w:val="00643825"/>
    <w:rsid w:val="00643A6A"/>
    <w:rsid w:val="00647E8E"/>
    <w:rsid w:val="00652305"/>
    <w:rsid w:val="006525F5"/>
    <w:rsid w:val="006533E7"/>
    <w:rsid w:val="00653AA9"/>
    <w:rsid w:val="00653CD9"/>
    <w:rsid w:val="00654975"/>
    <w:rsid w:val="00654D1C"/>
    <w:rsid w:val="0065540A"/>
    <w:rsid w:val="0065771E"/>
    <w:rsid w:val="0066042B"/>
    <w:rsid w:val="00661292"/>
    <w:rsid w:val="006621AA"/>
    <w:rsid w:val="006638BA"/>
    <w:rsid w:val="006640B1"/>
    <w:rsid w:val="00664993"/>
    <w:rsid w:val="00665E29"/>
    <w:rsid w:val="00665EB0"/>
    <w:rsid w:val="00666513"/>
    <w:rsid w:val="006672CC"/>
    <w:rsid w:val="006676A7"/>
    <w:rsid w:val="006704F3"/>
    <w:rsid w:val="00672329"/>
    <w:rsid w:val="006729D9"/>
    <w:rsid w:val="00674970"/>
    <w:rsid w:val="00674EBD"/>
    <w:rsid w:val="00675CC1"/>
    <w:rsid w:val="00680CF3"/>
    <w:rsid w:val="0068257E"/>
    <w:rsid w:val="0068292D"/>
    <w:rsid w:val="006831ED"/>
    <w:rsid w:val="00685BF8"/>
    <w:rsid w:val="00686C7D"/>
    <w:rsid w:val="006878E1"/>
    <w:rsid w:val="00691B64"/>
    <w:rsid w:val="00692B36"/>
    <w:rsid w:val="006931C0"/>
    <w:rsid w:val="00694A38"/>
    <w:rsid w:val="00694CE3"/>
    <w:rsid w:val="00696890"/>
    <w:rsid w:val="006A16F0"/>
    <w:rsid w:val="006A1CB9"/>
    <w:rsid w:val="006A323E"/>
    <w:rsid w:val="006B1761"/>
    <w:rsid w:val="006B42BE"/>
    <w:rsid w:val="006B6AC9"/>
    <w:rsid w:val="006B768B"/>
    <w:rsid w:val="006B78C6"/>
    <w:rsid w:val="006B793B"/>
    <w:rsid w:val="006C01B8"/>
    <w:rsid w:val="006C1F2C"/>
    <w:rsid w:val="006C2497"/>
    <w:rsid w:val="006C3907"/>
    <w:rsid w:val="006C3CEE"/>
    <w:rsid w:val="006C4E7E"/>
    <w:rsid w:val="006C5A53"/>
    <w:rsid w:val="006C5A69"/>
    <w:rsid w:val="006C61A2"/>
    <w:rsid w:val="006C6279"/>
    <w:rsid w:val="006C7676"/>
    <w:rsid w:val="006D12CD"/>
    <w:rsid w:val="006D2B18"/>
    <w:rsid w:val="006D5BB7"/>
    <w:rsid w:val="006D6484"/>
    <w:rsid w:val="006D6892"/>
    <w:rsid w:val="006D7C6E"/>
    <w:rsid w:val="006E16B3"/>
    <w:rsid w:val="006E1B0D"/>
    <w:rsid w:val="006E3213"/>
    <w:rsid w:val="006E32BD"/>
    <w:rsid w:val="006E45AA"/>
    <w:rsid w:val="006E5112"/>
    <w:rsid w:val="006E536C"/>
    <w:rsid w:val="006E5652"/>
    <w:rsid w:val="006E627B"/>
    <w:rsid w:val="006E6643"/>
    <w:rsid w:val="006E6B35"/>
    <w:rsid w:val="006E7744"/>
    <w:rsid w:val="006E7B23"/>
    <w:rsid w:val="006F03DA"/>
    <w:rsid w:val="006F0752"/>
    <w:rsid w:val="006F0F9B"/>
    <w:rsid w:val="006F2D14"/>
    <w:rsid w:val="006F4A38"/>
    <w:rsid w:val="006F655E"/>
    <w:rsid w:val="006F72F0"/>
    <w:rsid w:val="00700226"/>
    <w:rsid w:val="00702164"/>
    <w:rsid w:val="00703C84"/>
    <w:rsid w:val="00707AE8"/>
    <w:rsid w:val="007100C0"/>
    <w:rsid w:val="0071321A"/>
    <w:rsid w:val="007145FB"/>
    <w:rsid w:val="007159AF"/>
    <w:rsid w:val="00717067"/>
    <w:rsid w:val="00722510"/>
    <w:rsid w:val="00722E0F"/>
    <w:rsid w:val="00722EE2"/>
    <w:rsid w:val="007230F3"/>
    <w:rsid w:val="00723372"/>
    <w:rsid w:val="0072438B"/>
    <w:rsid w:val="007249BA"/>
    <w:rsid w:val="00724C1E"/>
    <w:rsid w:val="00724F5C"/>
    <w:rsid w:val="007252ED"/>
    <w:rsid w:val="0072573B"/>
    <w:rsid w:val="0072598C"/>
    <w:rsid w:val="007273E9"/>
    <w:rsid w:val="00727762"/>
    <w:rsid w:val="00731136"/>
    <w:rsid w:val="00732149"/>
    <w:rsid w:val="0073224A"/>
    <w:rsid w:val="007329AB"/>
    <w:rsid w:val="00733247"/>
    <w:rsid w:val="00733D06"/>
    <w:rsid w:val="00734364"/>
    <w:rsid w:val="00736C50"/>
    <w:rsid w:val="00737D54"/>
    <w:rsid w:val="00740168"/>
    <w:rsid w:val="00741EF8"/>
    <w:rsid w:val="00742972"/>
    <w:rsid w:val="0074322E"/>
    <w:rsid w:val="00743CAD"/>
    <w:rsid w:val="00744AE9"/>
    <w:rsid w:val="00744EEF"/>
    <w:rsid w:val="00745CA4"/>
    <w:rsid w:val="00746576"/>
    <w:rsid w:val="00746B0C"/>
    <w:rsid w:val="00746B2E"/>
    <w:rsid w:val="00746F8C"/>
    <w:rsid w:val="00747BBF"/>
    <w:rsid w:val="00750BAE"/>
    <w:rsid w:val="007512F3"/>
    <w:rsid w:val="007524B1"/>
    <w:rsid w:val="0075489D"/>
    <w:rsid w:val="00755B7D"/>
    <w:rsid w:val="00756F4A"/>
    <w:rsid w:val="00757993"/>
    <w:rsid w:val="00757F74"/>
    <w:rsid w:val="007607A2"/>
    <w:rsid w:val="0076084F"/>
    <w:rsid w:val="00760A68"/>
    <w:rsid w:val="00760C6B"/>
    <w:rsid w:val="00762A7C"/>
    <w:rsid w:val="00764F31"/>
    <w:rsid w:val="007653F8"/>
    <w:rsid w:val="00766702"/>
    <w:rsid w:val="007668F5"/>
    <w:rsid w:val="007700F7"/>
    <w:rsid w:val="0077128C"/>
    <w:rsid w:val="007716BA"/>
    <w:rsid w:val="007716C0"/>
    <w:rsid w:val="007718FD"/>
    <w:rsid w:val="00771960"/>
    <w:rsid w:val="007719F3"/>
    <w:rsid w:val="00771A1F"/>
    <w:rsid w:val="00772521"/>
    <w:rsid w:val="00774C8B"/>
    <w:rsid w:val="00775337"/>
    <w:rsid w:val="00775861"/>
    <w:rsid w:val="00777677"/>
    <w:rsid w:val="007802F5"/>
    <w:rsid w:val="007811DD"/>
    <w:rsid w:val="007835A7"/>
    <w:rsid w:val="00783E73"/>
    <w:rsid w:val="00784775"/>
    <w:rsid w:val="0078511E"/>
    <w:rsid w:val="00785AD5"/>
    <w:rsid w:val="0078628C"/>
    <w:rsid w:val="00786880"/>
    <w:rsid w:val="00786CFE"/>
    <w:rsid w:val="00787036"/>
    <w:rsid w:val="00787A03"/>
    <w:rsid w:val="00792FD2"/>
    <w:rsid w:val="00793DAD"/>
    <w:rsid w:val="00794433"/>
    <w:rsid w:val="00794D66"/>
    <w:rsid w:val="007952D2"/>
    <w:rsid w:val="00795326"/>
    <w:rsid w:val="0079617D"/>
    <w:rsid w:val="007A00C2"/>
    <w:rsid w:val="007A1C8A"/>
    <w:rsid w:val="007A1E2E"/>
    <w:rsid w:val="007A329C"/>
    <w:rsid w:val="007A3794"/>
    <w:rsid w:val="007A5025"/>
    <w:rsid w:val="007A5C3F"/>
    <w:rsid w:val="007A5D36"/>
    <w:rsid w:val="007B13EA"/>
    <w:rsid w:val="007B1C3B"/>
    <w:rsid w:val="007B1F3B"/>
    <w:rsid w:val="007B2A23"/>
    <w:rsid w:val="007B310D"/>
    <w:rsid w:val="007B325D"/>
    <w:rsid w:val="007B46D6"/>
    <w:rsid w:val="007B489C"/>
    <w:rsid w:val="007B4AB7"/>
    <w:rsid w:val="007B52DE"/>
    <w:rsid w:val="007B6EB1"/>
    <w:rsid w:val="007B7341"/>
    <w:rsid w:val="007B7EDE"/>
    <w:rsid w:val="007C03D3"/>
    <w:rsid w:val="007C0A78"/>
    <w:rsid w:val="007C3142"/>
    <w:rsid w:val="007C4284"/>
    <w:rsid w:val="007C471C"/>
    <w:rsid w:val="007C533C"/>
    <w:rsid w:val="007C5966"/>
    <w:rsid w:val="007C5E64"/>
    <w:rsid w:val="007C6358"/>
    <w:rsid w:val="007D02C4"/>
    <w:rsid w:val="007D07C1"/>
    <w:rsid w:val="007D13C5"/>
    <w:rsid w:val="007D28F3"/>
    <w:rsid w:val="007D2BFA"/>
    <w:rsid w:val="007D4F0D"/>
    <w:rsid w:val="007E016E"/>
    <w:rsid w:val="007E2050"/>
    <w:rsid w:val="007E21F2"/>
    <w:rsid w:val="007E3DF8"/>
    <w:rsid w:val="007E7860"/>
    <w:rsid w:val="007F25A0"/>
    <w:rsid w:val="007F3093"/>
    <w:rsid w:val="007F31B5"/>
    <w:rsid w:val="007F3AF9"/>
    <w:rsid w:val="007F40A6"/>
    <w:rsid w:val="007F5005"/>
    <w:rsid w:val="007F510E"/>
    <w:rsid w:val="007F56D1"/>
    <w:rsid w:val="007F5FAC"/>
    <w:rsid w:val="007F70F3"/>
    <w:rsid w:val="008003F8"/>
    <w:rsid w:val="00800C0E"/>
    <w:rsid w:val="0080157C"/>
    <w:rsid w:val="008028D0"/>
    <w:rsid w:val="0080396C"/>
    <w:rsid w:val="00804422"/>
    <w:rsid w:val="00804D3C"/>
    <w:rsid w:val="008052E5"/>
    <w:rsid w:val="008069CA"/>
    <w:rsid w:val="00806CF7"/>
    <w:rsid w:val="00806DA0"/>
    <w:rsid w:val="00810952"/>
    <w:rsid w:val="00810E2C"/>
    <w:rsid w:val="00811566"/>
    <w:rsid w:val="0081179A"/>
    <w:rsid w:val="00812B8B"/>
    <w:rsid w:val="00812CC0"/>
    <w:rsid w:val="00813615"/>
    <w:rsid w:val="0081561C"/>
    <w:rsid w:val="008159C2"/>
    <w:rsid w:val="008165C5"/>
    <w:rsid w:val="00817502"/>
    <w:rsid w:val="00817585"/>
    <w:rsid w:val="00820ECA"/>
    <w:rsid w:val="00821E72"/>
    <w:rsid w:val="008236B4"/>
    <w:rsid w:val="008249FF"/>
    <w:rsid w:val="008256B4"/>
    <w:rsid w:val="00826128"/>
    <w:rsid w:val="00826D4A"/>
    <w:rsid w:val="00827A5E"/>
    <w:rsid w:val="00827F10"/>
    <w:rsid w:val="0083050B"/>
    <w:rsid w:val="00830740"/>
    <w:rsid w:val="00830FCF"/>
    <w:rsid w:val="008318E8"/>
    <w:rsid w:val="00832286"/>
    <w:rsid w:val="00832E81"/>
    <w:rsid w:val="00833254"/>
    <w:rsid w:val="00834849"/>
    <w:rsid w:val="00841934"/>
    <w:rsid w:val="00841A1F"/>
    <w:rsid w:val="008437F3"/>
    <w:rsid w:val="00844250"/>
    <w:rsid w:val="00844BE8"/>
    <w:rsid w:val="00846346"/>
    <w:rsid w:val="00846ADE"/>
    <w:rsid w:val="00847409"/>
    <w:rsid w:val="00854198"/>
    <w:rsid w:val="00854495"/>
    <w:rsid w:val="00854677"/>
    <w:rsid w:val="008546C8"/>
    <w:rsid w:val="008567D4"/>
    <w:rsid w:val="008576F5"/>
    <w:rsid w:val="00860052"/>
    <w:rsid w:val="008601A5"/>
    <w:rsid w:val="0086148B"/>
    <w:rsid w:val="0086167E"/>
    <w:rsid w:val="0086179A"/>
    <w:rsid w:val="008617C9"/>
    <w:rsid w:val="00861B0C"/>
    <w:rsid w:val="00861B40"/>
    <w:rsid w:val="00862150"/>
    <w:rsid w:val="008622C3"/>
    <w:rsid w:val="008622CA"/>
    <w:rsid w:val="00863BC9"/>
    <w:rsid w:val="00864368"/>
    <w:rsid w:val="0086496F"/>
    <w:rsid w:val="00864FEB"/>
    <w:rsid w:val="00865D1F"/>
    <w:rsid w:val="0086696C"/>
    <w:rsid w:val="008671D9"/>
    <w:rsid w:val="00867255"/>
    <w:rsid w:val="00867C64"/>
    <w:rsid w:val="00867ED0"/>
    <w:rsid w:val="00870001"/>
    <w:rsid w:val="00870450"/>
    <w:rsid w:val="00870BD5"/>
    <w:rsid w:val="008725E0"/>
    <w:rsid w:val="00873AEE"/>
    <w:rsid w:val="00873DE1"/>
    <w:rsid w:val="00876CD0"/>
    <w:rsid w:val="00877160"/>
    <w:rsid w:val="00880056"/>
    <w:rsid w:val="008808E5"/>
    <w:rsid w:val="00880C5E"/>
    <w:rsid w:val="00881719"/>
    <w:rsid w:val="008820F7"/>
    <w:rsid w:val="00882CCC"/>
    <w:rsid w:val="00883765"/>
    <w:rsid w:val="0088380F"/>
    <w:rsid w:val="0088418A"/>
    <w:rsid w:val="00884667"/>
    <w:rsid w:val="0088569C"/>
    <w:rsid w:val="00885B31"/>
    <w:rsid w:val="00885F56"/>
    <w:rsid w:val="00890B5F"/>
    <w:rsid w:val="00893220"/>
    <w:rsid w:val="0089409F"/>
    <w:rsid w:val="00896986"/>
    <w:rsid w:val="00896C00"/>
    <w:rsid w:val="008977C8"/>
    <w:rsid w:val="00897FAA"/>
    <w:rsid w:val="008A08A1"/>
    <w:rsid w:val="008A1092"/>
    <w:rsid w:val="008A1274"/>
    <w:rsid w:val="008A3273"/>
    <w:rsid w:val="008A3B0A"/>
    <w:rsid w:val="008A5D34"/>
    <w:rsid w:val="008A6B8C"/>
    <w:rsid w:val="008A760B"/>
    <w:rsid w:val="008A7B33"/>
    <w:rsid w:val="008A7C2A"/>
    <w:rsid w:val="008A7CC5"/>
    <w:rsid w:val="008A7ECC"/>
    <w:rsid w:val="008B1F85"/>
    <w:rsid w:val="008B21D6"/>
    <w:rsid w:val="008B22B8"/>
    <w:rsid w:val="008B350E"/>
    <w:rsid w:val="008B38B2"/>
    <w:rsid w:val="008B419F"/>
    <w:rsid w:val="008B4AB6"/>
    <w:rsid w:val="008B4B31"/>
    <w:rsid w:val="008B4F76"/>
    <w:rsid w:val="008B57C6"/>
    <w:rsid w:val="008C1930"/>
    <w:rsid w:val="008C2A24"/>
    <w:rsid w:val="008C3D2A"/>
    <w:rsid w:val="008C4544"/>
    <w:rsid w:val="008C5C53"/>
    <w:rsid w:val="008C6378"/>
    <w:rsid w:val="008C63A6"/>
    <w:rsid w:val="008D1107"/>
    <w:rsid w:val="008D3073"/>
    <w:rsid w:val="008D4A77"/>
    <w:rsid w:val="008D55FF"/>
    <w:rsid w:val="008D56E5"/>
    <w:rsid w:val="008D6E4E"/>
    <w:rsid w:val="008D7CD0"/>
    <w:rsid w:val="008D7EA7"/>
    <w:rsid w:val="008E15FF"/>
    <w:rsid w:val="008E1685"/>
    <w:rsid w:val="008E1711"/>
    <w:rsid w:val="008E2550"/>
    <w:rsid w:val="008E3373"/>
    <w:rsid w:val="008E3C50"/>
    <w:rsid w:val="008E48FC"/>
    <w:rsid w:val="008E49F0"/>
    <w:rsid w:val="008E4C11"/>
    <w:rsid w:val="008E5605"/>
    <w:rsid w:val="008E643D"/>
    <w:rsid w:val="008F0293"/>
    <w:rsid w:val="008F090A"/>
    <w:rsid w:val="008F0F6B"/>
    <w:rsid w:val="008F157E"/>
    <w:rsid w:val="008F15FD"/>
    <w:rsid w:val="008F1ADF"/>
    <w:rsid w:val="008F1E3B"/>
    <w:rsid w:val="008F3BA6"/>
    <w:rsid w:val="0090015F"/>
    <w:rsid w:val="0090291B"/>
    <w:rsid w:val="00904139"/>
    <w:rsid w:val="00905290"/>
    <w:rsid w:val="009066C4"/>
    <w:rsid w:val="00907736"/>
    <w:rsid w:val="00907CA5"/>
    <w:rsid w:val="00915E21"/>
    <w:rsid w:val="00916EA3"/>
    <w:rsid w:val="00917AE1"/>
    <w:rsid w:val="00917C23"/>
    <w:rsid w:val="009207F3"/>
    <w:rsid w:val="009216F9"/>
    <w:rsid w:val="00921C79"/>
    <w:rsid w:val="009251D1"/>
    <w:rsid w:val="009278F2"/>
    <w:rsid w:val="00927A2F"/>
    <w:rsid w:val="00933B92"/>
    <w:rsid w:val="00934BF7"/>
    <w:rsid w:val="009379B5"/>
    <w:rsid w:val="00941A54"/>
    <w:rsid w:val="00941CA0"/>
    <w:rsid w:val="00941E7D"/>
    <w:rsid w:val="00942D6E"/>
    <w:rsid w:val="00944CB8"/>
    <w:rsid w:val="00945297"/>
    <w:rsid w:val="00945448"/>
    <w:rsid w:val="00945F64"/>
    <w:rsid w:val="009478E0"/>
    <w:rsid w:val="00947BBF"/>
    <w:rsid w:val="00950E5A"/>
    <w:rsid w:val="00951E62"/>
    <w:rsid w:val="00953A13"/>
    <w:rsid w:val="00955ED5"/>
    <w:rsid w:val="00956AB0"/>
    <w:rsid w:val="00957402"/>
    <w:rsid w:val="009608B4"/>
    <w:rsid w:val="009618ED"/>
    <w:rsid w:val="00961FCD"/>
    <w:rsid w:val="00963F34"/>
    <w:rsid w:val="00964C21"/>
    <w:rsid w:val="00965495"/>
    <w:rsid w:val="00965BCF"/>
    <w:rsid w:val="0096691E"/>
    <w:rsid w:val="00973C22"/>
    <w:rsid w:val="0097504D"/>
    <w:rsid w:val="0097566E"/>
    <w:rsid w:val="009766ED"/>
    <w:rsid w:val="009777F3"/>
    <w:rsid w:val="0098035D"/>
    <w:rsid w:val="00980C02"/>
    <w:rsid w:val="00980FA3"/>
    <w:rsid w:val="00981A53"/>
    <w:rsid w:val="00981B4A"/>
    <w:rsid w:val="00982C09"/>
    <w:rsid w:val="00983E96"/>
    <w:rsid w:val="0098445E"/>
    <w:rsid w:val="00984E80"/>
    <w:rsid w:val="0098555A"/>
    <w:rsid w:val="00986A89"/>
    <w:rsid w:val="00986AE1"/>
    <w:rsid w:val="009913A3"/>
    <w:rsid w:val="009922E5"/>
    <w:rsid w:val="0099275E"/>
    <w:rsid w:val="00993262"/>
    <w:rsid w:val="00994B4E"/>
    <w:rsid w:val="00997DEC"/>
    <w:rsid w:val="00997FB3"/>
    <w:rsid w:val="009A037F"/>
    <w:rsid w:val="009A125C"/>
    <w:rsid w:val="009A2724"/>
    <w:rsid w:val="009A2784"/>
    <w:rsid w:val="009A2A3C"/>
    <w:rsid w:val="009A47FA"/>
    <w:rsid w:val="009A5847"/>
    <w:rsid w:val="009A6E0F"/>
    <w:rsid w:val="009B0549"/>
    <w:rsid w:val="009B0D7C"/>
    <w:rsid w:val="009B37EB"/>
    <w:rsid w:val="009B4EAA"/>
    <w:rsid w:val="009B522B"/>
    <w:rsid w:val="009B52C5"/>
    <w:rsid w:val="009B572E"/>
    <w:rsid w:val="009B732F"/>
    <w:rsid w:val="009B760D"/>
    <w:rsid w:val="009B766E"/>
    <w:rsid w:val="009C0FDA"/>
    <w:rsid w:val="009C1432"/>
    <w:rsid w:val="009C26BF"/>
    <w:rsid w:val="009C2D27"/>
    <w:rsid w:val="009C3090"/>
    <w:rsid w:val="009C45CF"/>
    <w:rsid w:val="009C4B87"/>
    <w:rsid w:val="009C7192"/>
    <w:rsid w:val="009D0400"/>
    <w:rsid w:val="009D06C4"/>
    <w:rsid w:val="009D1176"/>
    <w:rsid w:val="009D1184"/>
    <w:rsid w:val="009D1185"/>
    <w:rsid w:val="009D154E"/>
    <w:rsid w:val="009D2B64"/>
    <w:rsid w:val="009D30E2"/>
    <w:rsid w:val="009D360D"/>
    <w:rsid w:val="009E301E"/>
    <w:rsid w:val="009E31A6"/>
    <w:rsid w:val="009E35E6"/>
    <w:rsid w:val="009E36AF"/>
    <w:rsid w:val="009E5B0E"/>
    <w:rsid w:val="009E6478"/>
    <w:rsid w:val="009E64AF"/>
    <w:rsid w:val="009E7367"/>
    <w:rsid w:val="009F0840"/>
    <w:rsid w:val="009F2780"/>
    <w:rsid w:val="009F3426"/>
    <w:rsid w:val="009F3D8E"/>
    <w:rsid w:val="009F6134"/>
    <w:rsid w:val="009F6442"/>
    <w:rsid w:val="009F6644"/>
    <w:rsid w:val="009F797C"/>
    <w:rsid w:val="00A0027A"/>
    <w:rsid w:val="00A0095E"/>
    <w:rsid w:val="00A0135F"/>
    <w:rsid w:val="00A01818"/>
    <w:rsid w:val="00A01E54"/>
    <w:rsid w:val="00A0335A"/>
    <w:rsid w:val="00A0421D"/>
    <w:rsid w:val="00A06576"/>
    <w:rsid w:val="00A075DD"/>
    <w:rsid w:val="00A100EB"/>
    <w:rsid w:val="00A12386"/>
    <w:rsid w:val="00A12CB5"/>
    <w:rsid w:val="00A168FC"/>
    <w:rsid w:val="00A17A35"/>
    <w:rsid w:val="00A17CFB"/>
    <w:rsid w:val="00A2125E"/>
    <w:rsid w:val="00A217A8"/>
    <w:rsid w:val="00A2292F"/>
    <w:rsid w:val="00A23079"/>
    <w:rsid w:val="00A2411B"/>
    <w:rsid w:val="00A26D4E"/>
    <w:rsid w:val="00A276A0"/>
    <w:rsid w:val="00A30919"/>
    <w:rsid w:val="00A30F15"/>
    <w:rsid w:val="00A3217C"/>
    <w:rsid w:val="00A3287A"/>
    <w:rsid w:val="00A33281"/>
    <w:rsid w:val="00A34C78"/>
    <w:rsid w:val="00A35038"/>
    <w:rsid w:val="00A35F6B"/>
    <w:rsid w:val="00A367E6"/>
    <w:rsid w:val="00A37275"/>
    <w:rsid w:val="00A373C3"/>
    <w:rsid w:val="00A41124"/>
    <w:rsid w:val="00A41942"/>
    <w:rsid w:val="00A41D36"/>
    <w:rsid w:val="00A41D8A"/>
    <w:rsid w:val="00A4482A"/>
    <w:rsid w:val="00A44860"/>
    <w:rsid w:val="00A455F0"/>
    <w:rsid w:val="00A45D84"/>
    <w:rsid w:val="00A46FA7"/>
    <w:rsid w:val="00A47C6C"/>
    <w:rsid w:val="00A47E42"/>
    <w:rsid w:val="00A51CA8"/>
    <w:rsid w:val="00A51D87"/>
    <w:rsid w:val="00A52067"/>
    <w:rsid w:val="00A52F08"/>
    <w:rsid w:val="00A53953"/>
    <w:rsid w:val="00A543A9"/>
    <w:rsid w:val="00A54660"/>
    <w:rsid w:val="00A54A2E"/>
    <w:rsid w:val="00A563A8"/>
    <w:rsid w:val="00A5690F"/>
    <w:rsid w:val="00A57161"/>
    <w:rsid w:val="00A579C5"/>
    <w:rsid w:val="00A57F8C"/>
    <w:rsid w:val="00A60862"/>
    <w:rsid w:val="00A60A6F"/>
    <w:rsid w:val="00A611A8"/>
    <w:rsid w:val="00A62FC5"/>
    <w:rsid w:val="00A6368B"/>
    <w:rsid w:val="00A64411"/>
    <w:rsid w:val="00A64541"/>
    <w:rsid w:val="00A64A2A"/>
    <w:rsid w:val="00A654B5"/>
    <w:rsid w:val="00A65A7A"/>
    <w:rsid w:val="00A67198"/>
    <w:rsid w:val="00A7045E"/>
    <w:rsid w:val="00A7121E"/>
    <w:rsid w:val="00A71803"/>
    <w:rsid w:val="00A7259D"/>
    <w:rsid w:val="00A73B8C"/>
    <w:rsid w:val="00A745F9"/>
    <w:rsid w:val="00A75201"/>
    <w:rsid w:val="00A753F5"/>
    <w:rsid w:val="00A75F0D"/>
    <w:rsid w:val="00A81681"/>
    <w:rsid w:val="00A81707"/>
    <w:rsid w:val="00A81B8B"/>
    <w:rsid w:val="00A82CDB"/>
    <w:rsid w:val="00A84D49"/>
    <w:rsid w:val="00A85B51"/>
    <w:rsid w:val="00A87127"/>
    <w:rsid w:val="00A91A80"/>
    <w:rsid w:val="00A9278D"/>
    <w:rsid w:val="00A93222"/>
    <w:rsid w:val="00A9397F"/>
    <w:rsid w:val="00A96491"/>
    <w:rsid w:val="00A969E9"/>
    <w:rsid w:val="00A9725F"/>
    <w:rsid w:val="00A97584"/>
    <w:rsid w:val="00A97597"/>
    <w:rsid w:val="00AA07EE"/>
    <w:rsid w:val="00AA1C76"/>
    <w:rsid w:val="00AA280D"/>
    <w:rsid w:val="00AA29CA"/>
    <w:rsid w:val="00AA31A2"/>
    <w:rsid w:val="00AA3768"/>
    <w:rsid w:val="00AA3820"/>
    <w:rsid w:val="00AA3CC5"/>
    <w:rsid w:val="00AA53B4"/>
    <w:rsid w:val="00AA6549"/>
    <w:rsid w:val="00AA6757"/>
    <w:rsid w:val="00AA7843"/>
    <w:rsid w:val="00AA79AA"/>
    <w:rsid w:val="00AB07C5"/>
    <w:rsid w:val="00AB1019"/>
    <w:rsid w:val="00AB18E7"/>
    <w:rsid w:val="00AB200E"/>
    <w:rsid w:val="00AB32E7"/>
    <w:rsid w:val="00AB3CAC"/>
    <w:rsid w:val="00AB4504"/>
    <w:rsid w:val="00AB458F"/>
    <w:rsid w:val="00AB4B8C"/>
    <w:rsid w:val="00AC071F"/>
    <w:rsid w:val="00AC1445"/>
    <w:rsid w:val="00AC2375"/>
    <w:rsid w:val="00AC2444"/>
    <w:rsid w:val="00AC7E39"/>
    <w:rsid w:val="00AC7EAA"/>
    <w:rsid w:val="00AC7FB4"/>
    <w:rsid w:val="00AD04A0"/>
    <w:rsid w:val="00AD425C"/>
    <w:rsid w:val="00AD5BE8"/>
    <w:rsid w:val="00AD5FAC"/>
    <w:rsid w:val="00AD63FE"/>
    <w:rsid w:val="00AD7B01"/>
    <w:rsid w:val="00AD7E04"/>
    <w:rsid w:val="00AE15B3"/>
    <w:rsid w:val="00AE3802"/>
    <w:rsid w:val="00AE50E6"/>
    <w:rsid w:val="00AE63F0"/>
    <w:rsid w:val="00AE7CE5"/>
    <w:rsid w:val="00AF251A"/>
    <w:rsid w:val="00AF2E0E"/>
    <w:rsid w:val="00AF3170"/>
    <w:rsid w:val="00AF348D"/>
    <w:rsid w:val="00AF3A5C"/>
    <w:rsid w:val="00AF3CC4"/>
    <w:rsid w:val="00AF45CF"/>
    <w:rsid w:val="00AF5765"/>
    <w:rsid w:val="00AF62DB"/>
    <w:rsid w:val="00AF7F99"/>
    <w:rsid w:val="00B01740"/>
    <w:rsid w:val="00B01D96"/>
    <w:rsid w:val="00B04257"/>
    <w:rsid w:val="00B04A7C"/>
    <w:rsid w:val="00B04AF4"/>
    <w:rsid w:val="00B06E9A"/>
    <w:rsid w:val="00B1014C"/>
    <w:rsid w:val="00B102C6"/>
    <w:rsid w:val="00B10749"/>
    <w:rsid w:val="00B10835"/>
    <w:rsid w:val="00B11A0D"/>
    <w:rsid w:val="00B150EC"/>
    <w:rsid w:val="00B160FD"/>
    <w:rsid w:val="00B16E1E"/>
    <w:rsid w:val="00B16E96"/>
    <w:rsid w:val="00B17B66"/>
    <w:rsid w:val="00B2037E"/>
    <w:rsid w:val="00B20723"/>
    <w:rsid w:val="00B207DC"/>
    <w:rsid w:val="00B27409"/>
    <w:rsid w:val="00B27AA4"/>
    <w:rsid w:val="00B31A84"/>
    <w:rsid w:val="00B339ED"/>
    <w:rsid w:val="00B34276"/>
    <w:rsid w:val="00B37428"/>
    <w:rsid w:val="00B411AA"/>
    <w:rsid w:val="00B42E7B"/>
    <w:rsid w:val="00B44A99"/>
    <w:rsid w:val="00B44BA4"/>
    <w:rsid w:val="00B45BBC"/>
    <w:rsid w:val="00B503AC"/>
    <w:rsid w:val="00B508C9"/>
    <w:rsid w:val="00B52DF6"/>
    <w:rsid w:val="00B537DD"/>
    <w:rsid w:val="00B54745"/>
    <w:rsid w:val="00B5585D"/>
    <w:rsid w:val="00B5587A"/>
    <w:rsid w:val="00B55A3E"/>
    <w:rsid w:val="00B55DB9"/>
    <w:rsid w:val="00B55E32"/>
    <w:rsid w:val="00B56133"/>
    <w:rsid w:val="00B562BE"/>
    <w:rsid w:val="00B5653E"/>
    <w:rsid w:val="00B56C59"/>
    <w:rsid w:val="00B56EBA"/>
    <w:rsid w:val="00B57600"/>
    <w:rsid w:val="00B604E1"/>
    <w:rsid w:val="00B63018"/>
    <w:rsid w:val="00B6328F"/>
    <w:rsid w:val="00B6389A"/>
    <w:rsid w:val="00B656D0"/>
    <w:rsid w:val="00B65775"/>
    <w:rsid w:val="00B65DBB"/>
    <w:rsid w:val="00B6726F"/>
    <w:rsid w:val="00B6782D"/>
    <w:rsid w:val="00B678F5"/>
    <w:rsid w:val="00B70376"/>
    <w:rsid w:val="00B71FD4"/>
    <w:rsid w:val="00B747C2"/>
    <w:rsid w:val="00B77984"/>
    <w:rsid w:val="00B77986"/>
    <w:rsid w:val="00B77F8C"/>
    <w:rsid w:val="00B80C99"/>
    <w:rsid w:val="00B80C9B"/>
    <w:rsid w:val="00B81D4C"/>
    <w:rsid w:val="00B861D4"/>
    <w:rsid w:val="00B8704A"/>
    <w:rsid w:val="00B87388"/>
    <w:rsid w:val="00B919AA"/>
    <w:rsid w:val="00B91B05"/>
    <w:rsid w:val="00B92786"/>
    <w:rsid w:val="00B9401B"/>
    <w:rsid w:val="00B94B45"/>
    <w:rsid w:val="00B94D0D"/>
    <w:rsid w:val="00B96B1F"/>
    <w:rsid w:val="00BA063C"/>
    <w:rsid w:val="00BA13C0"/>
    <w:rsid w:val="00BA17D5"/>
    <w:rsid w:val="00BA1F52"/>
    <w:rsid w:val="00BA2CD5"/>
    <w:rsid w:val="00BA2DA5"/>
    <w:rsid w:val="00BA3D3C"/>
    <w:rsid w:val="00BA40C4"/>
    <w:rsid w:val="00BA41BC"/>
    <w:rsid w:val="00BA425B"/>
    <w:rsid w:val="00BA4362"/>
    <w:rsid w:val="00BA45B7"/>
    <w:rsid w:val="00BA4A0F"/>
    <w:rsid w:val="00BA579C"/>
    <w:rsid w:val="00BA6A6D"/>
    <w:rsid w:val="00BA6DB3"/>
    <w:rsid w:val="00BB0034"/>
    <w:rsid w:val="00BB00C0"/>
    <w:rsid w:val="00BB0CC6"/>
    <w:rsid w:val="00BB232B"/>
    <w:rsid w:val="00BB4F75"/>
    <w:rsid w:val="00BB5B9C"/>
    <w:rsid w:val="00BB6020"/>
    <w:rsid w:val="00BB6596"/>
    <w:rsid w:val="00BB6853"/>
    <w:rsid w:val="00BB74FD"/>
    <w:rsid w:val="00BB7DC5"/>
    <w:rsid w:val="00BC3205"/>
    <w:rsid w:val="00BC351B"/>
    <w:rsid w:val="00BC4376"/>
    <w:rsid w:val="00BC4643"/>
    <w:rsid w:val="00BC4A93"/>
    <w:rsid w:val="00BC4CB3"/>
    <w:rsid w:val="00BC51EF"/>
    <w:rsid w:val="00BC5D6B"/>
    <w:rsid w:val="00BC6B09"/>
    <w:rsid w:val="00BC6B53"/>
    <w:rsid w:val="00BC6D17"/>
    <w:rsid w:val="00BD0474"/>
    <w:rsid w:val="00BD109A"/>
    <w:rsid w:val="00BD41D8"/>
    <w:rsid w:val="00BD4ED1"/>
    <w:rsid w:val="00BD6250"/>
    <w:rsid w:val="00BD79E6"/>
    <w:rsid w:val="00BD7E2C"/>
    <w:rsid w:val="00BE0DB2"/>
    <w:rsid w:val="00BE1189"/>
    <w:rsid w:val="00BE14D4"/>
    <w:rsid w:val="00BE18BC"/>
    <w:rsid w:val="00BE23A8"/>
    <w:rsid w:val="00BE28E3"/>
    <w:rsid w:val="00BE4560"/>
    <w:rsid w:val="00BE52FD"/>
    <w:rsid w:val="00BE6A47"/>
    <w:rsid w:val="00BE7D09"/>
    <w:rsid w:val="00BE7DCA"/>
    <w:rsid w:val="00BF0BFA"/>
    <w:rsid w:val="00BF21D6"/>
    <w:rsid w:val="00BF2CBA"/>
    <w:rsid w:val="00BF353D"/>
    <w:rsid w:val="00BF3FBC"/>
    <w:rsid w:val="00BF42C6"/>
    <w:rsid w:val="00BF445B"/>
    <w:rsid w:val="00BF4604"/>
    <w:rsid w:val="00BF5010"/>
    <w:rsid w:val="00BF62A8"/>
    <w:rsid w:val="00BF7187"/>
    <w:rsid w:val="00C00741"/>
    <w:rsid w:val="00C0128D"/>
    <w:rsid w:val="00C02DAC"/>
    <w:rsid w:val="00C0405F"/>
    <w:rsid w:val="00C0563A"/>
    <w:rsid w:val="00C0582E"/>
    <w:rsid w:val="00C05B4E"/>
    <w:rsid w:val="00C06608"/>
    <w:rsid w:val="00C07F1B"/>
    <w:rsid w:val="00C106A8"/>
    <w:rsid w:val="00C11A33"/>
    <w:rsid w:val="00C12135"/>
    <w:rsid w:val="00C133BE"/>
    <w:rsid w:val="00C13A16"/>
    <w:rsid w:val="00C14F1F"/>
    <w:rsid w:val="00C15747"/>
    <w:rsid w:val="00C1630B"/>
    <w:rsid w:val="00C2174C"/>
    <w:rsid w:val="00C230ED"/>
    <w:rsid w:val="00C240F5"/>
    <w:rsid w:val="00C24412"/>
    <w:rsid w:val="00C27671"/>
    <w:rsid w:val="00C27D21"/>
    <w:rsid w:val="00C3102C"/>
    <w:rsid w:val="00C310F8"/>
    <w:rsid w:val="00C311EC"/>
    <w:rsid w:val="00C31559"/>
    <w:rsid w:val="00C32EA4"/>
    <w:rsid w:val="00C32F5F"/>
    <w:rsid w:val="00C33BAA"/>
    <w:rsid w:val="00C405C8"/>
    <w:rsid w:val="00C409DC"/>
    <w:rsid w:val="00C416CE"/>
    <w:rsid w:val="00C41F76"/>
    <w:rsid w:val="00C42E6A"/>
    <w:rsid w:val="00C4338A"/>
    <w:rsid w:val="00C43BE9"/>
    <w:rsid w:val="00C43F56"/>
    <w:rsid w:val="00C4692D"/>
    <w:rsid w:val="00C53BA2"/>
    <w:rsid w:val="00C54790"/>
    <w:rsid w:val="00C55961"/>
    <w:rsid w:val="00C55D1D"/>
    <w:rsid w:val="00C57278"/>
    <w:rsid w:val="00C579D9"/>
    <w:rsid w:val="00C61E2B"/>
    <w:rsid w:val="00C62632"/>
    <w:rsid w:val="00C64B4E"/>
    <w:rsid w:val="00C66782"/>
    <w:rsid w:val="00C71E4B"/>
    <w:rsid w:val="00C71E53"/>
    <w:rsid w:val="00C73422"/>
    <w:rsid w:val="00C73C3D"/>
    <w:rsid w:val="00C744F6"/>
    <w:rsid w:val="00C754FC"/>
    <w:rsid w:val="00C762D0"/>
    <w:rsid w:val="00C76C01"/>
    <w:rsid w:val="00C80339"/>
    <w:rsid w:val="00C8309C"/>
    <w:rsid w:val="00C84BCF"/>
    <w:rsid w:val="00C8553A"/>
    <w:rsid w:val="00C863F2"/>
    <w:rsid w:val="00C86C05"/>
    <w:rsid w:val="00C87210"/>
    <w:rsid w:val="00C87563"/>
    <w:rsid w:val="00C87F75"/>
    <w:rsid w:val="00C9014D"/>
    <w:rsid w:val="00C90C28"/>
    <w:rsid w:val="00C91AC3"/>
    <w:rsid w:val="00C92885"/>
    <w:rsid w:val="00C9298D"/>
    <w:rsid w:val="00C95274"/>
    <w:rsid w:val="00CA1738"/>
    <w:rsid w:val="00CA1D1A"/>
    <w:rsid w:val="00CA4692"/>
    <w:rsid w:val="00CA523B"/>
    <w:rsid w:val="00CA5B86"/>
    <w:rsid w:val="00CA7B4E"/>
    <w:rsid w:val="00CB3DF2"/>
    <w:rsid w:val="00CB51FB"/>
    <w:rsid w:val="00CB5797"/>
    <w:rsid w:val="00CB6B97"/>
    <w:rsid w:val="00CB74AB"/>
    <w:rsid w:val="00CB790A"/>
    <w:rsid w:val="00CC00C3"/>
    <w:rsid w:val="00CC088C"/>
    <w:rsid w:val="00CC0FF1"/>
    <w:rsid w:val="00CC1793"/>
    <w:rsid w:val="00CC1833"/>
    <w:rsid w:val="00CC212F"/>
    <w:rsid w:val="00CC242E"/>
    <w:rsid w:val="00CC4F49"/>
    <w:rsid w:val="00CC5DFB"/>
    <w:rsid w:val="00CC6337"/>
    <w:rsid w:val="00CC68FD"/>
    <w:rsid w:val="00CD1CFD"/>
    <w:rsid w:val="00CD2C84"/>
    <w:rsid w:val="00CD45B8"/>
    <w:rsid w:val="00CD5015"/>
    <w:rsid w:val="00CD5F95"/>
    <w:rsid w:val="00CD6186"/>
    <w:rsid w:val="00CD7F3D"/>
    <w:rsid w:val="00CE092A"/>
    <w:rsid w:val="00CE17E3"/>
    <w:rsid w:val="00CE235A"/>
    <w:rsid w:val="00CE30B2"/>
    <w:rsid w:val="00CE33C8"/>
    <w:rsid w:val="00CE3C00"/>
    <w:rsid w:val="00CE61DC"/>
    <w:rsid w:val="00CF088E"/>
    <w:rsid w:val="00CF1B2F"/>
    <w:rsid w:val="00CF1EFC"/>
    <w:rsid w:val="00CF3C15"/>
    <w:rsid w:val="00CF4E3D"/>
    <w:rsid w:val="00CF51A7"/>
    <w:rsid w:val="00CF6C39"/>
    <w:rsid w:val="00CF7929"/>
    <w:rsid w:val="00CF7DA7"/>
    <w:rsid w:val="00CF7EDF"/>
    <w:rsid w:val="00D00EB0"/>
    <w:rsid w:val="00D01C5F"/>
    <w:rsid w:val="00D02197"/>
    <w:rsid w:val="00D022B0"/>
    <w:rsid w:val="00D025A9"/>
    <w:rsid w:val="00D030B1"/>
    <w:rsid w:val="00D03358"/>
    <w:rsid w:val="00D060EB"/>
    <w:rsid w:val="00D07584"/>
    <w:rsid w:val="00D101FD"/>
    <w:rsid w:val="00D11E28"/>
    <w:rsid w:val="00D126AE"/>
    <w:rsid w:val="00D14CE9"/>
    <w:rsid w:val="00D15D5D"/>
    <w:rsid w:val="00D16081"/>
    <w:rsid w:val="00D17630"/>
    <w:rsid w:val="00D17DE3"/>
    <w:rsid w:val="00D17E3B"/>
    <w:rsid w:val="00D17EA0"/>
    <w:rsid w:val="00D2080B"/>
    <w:rsid w:val="00D21861"/>
    <w:rsid w:val="00D226E9"/>
    <w:rsid w:val="00D23CCE"/>
    <w:rsid w:val="00D25244"/>
    <w:rsid w:val="00D27E66"/>
    <w:rsid w:val="00D3635D"/>
    <w:rsid w:val="00D44A32"/>
    <w:rsid w:val="00D45284"/>
    <w:rsid w:val="00D4669F"/>
    <w:rsid w:val="00D46813"/>
    <w:rsid w:val="00D50199"/>
    <w:rsid w:val="00D517C4"/>
    <w:rsid w:val="00D551D4"/>
    <w:rsid w:val="00D55283"/>
    <w:rsid w:val="00D559CE"/>
    <w:rsid w:val="00D559D8"/>
    <w:rsid w:val="00D55A80"/>
    <w:rsid w:val="00D55CC2"/>
    <w:rsid w:val="00D56C1E"/>
    <w:rsid w:val="00D56EC6"/>
    <w:rsid w:val="00D62253"/>
    <w:rsid w:val="00D62A58"/>
    <w:rsid w:val="00D63C61"/>
    <w:rsid w:val="00D63E0C"/>
    <w:rsid w:val="00D64EDC"/>
    <w:rsid w:val="00D66356"/>
    <w:rsid w:val="00D66408"/>
    <w:rsid w:val="00D665F9"/>
    <w:rsid w:val="00D66FF2"/>
    <w:rsid w:val="00D67534"/>
    <w:rsid w:val="00D67DC1"/>
    <w:rsid w:val="00D701E6"/>
    <w:rsid w:val="00D714EB"/>
    <w:rsid w:val="00D71A98"/>
    <w:rsid w:val="00D72EEB"/>
    <w:rsid w:val="00D73B80"/>
    <w:rsid w:val="00D7559E"/>
    <w:rsid w:val="00D75C16"/>
    <w:rsid w:val="00D75F52"/>
    <w:rsid w:val="00D77D49"/>
    <w:rsid w:val="00D803A2"/>
    <w:rsid w:val="00D80424"/>
    <w:rsid w:val="00D8080A"/>
    <w:rsid w:val="00D8148E"/>
    <w:rsid w:val="00D83B23"/>
    <w:rsid w:val="00D8450F"/>
    <w:rsid w:val="00D847CA"/>
    <w:rsid w:val="00D8543B"/>
    <w:rsid w:val="00D87347"/>
    <w:rsid w:val="00D901F6"/>
    <w:rsid w:val="00D90432"/>
    <w:rsid w:val="00D919C5"/>
    <w:rsid w:val="00D920BB"/>
    <w:rsid w:val="00D92846"/>
    <w:rsid w:val="00D9360A"/>
    <w:rsid w:val="00D953B6"/>
    <w:rsid w:val="00D9728E"/>
    <w:rsid w:val="00D973D6"/>
    <w:rsid w:val="00DA0A12"/>
    <w:rsid w:val="00DA1B7A"/>
    <w:rsid w:val="00DA2333"/>
    <w:rsid w:val="00DA3DDC"/>
    <w:rsid w:val="00DA4CD6"/>
    <w:rsid w:val="00DA6081"/>
    <w:rsid w:val="00DA747A"/>
    <w:rsid w:val="00DA7E39"/>
    <w:rsid w:val="00DB0844"/>
    <w:rsid w:val="00DB3795"/>
    <w:rsid w:val="00DB5145"/>
    <w:rsid w:val="00DB65E0"/>
    <w:rsid w:val="00DC0072"/>
    <w:rsid w:val="00DC08AF"/>
    <w:rsid w:val="00DC15B0"/>
    <w:rsid w:val="00DC16B3"/>
    <w:rsid w:val="00DC1E4D"/>
    <w:rsid w:val="00DC39E4"/>
    <w:rsid w:val="00DC3E33"/>
    <w:rsid w:val="00DC4F82"/>
    <w:rsid w:val="00DC6553"/>
    <w:rsid w:val="00DC773C"/>
    <w:rsid w:val="00DD1471"/>
    <w:rsid w:val="00DD1E50"/>
    <w:rsid w:val="00DD3C77"/>
    <w:rsid w:val="00DD41A8"/>
    <w:rsid w:val="00DD457A"/>
    <w:rsid w:val="00DD6A4F"/>
    <w:rsid w:val="00DE0283"/>
    <w:rsid w:val="00DE1635"/>
    <w:rsid w:val="00DE1E2B"/>
    <w:rsid w:val="00DE2A30"/>
    <w:rsid w:val="00DE50B3"/>
    <w:rsid w:val="00DE6DF9"/>
    <w:rsid w:val="00DF11A2"/>
    <w:rsid w:val="00DF1316"/>
    <w:rsid w:val="00DF1C16"/>
    <w:rsid w:val="00DF22E9"/>
    <w:rsid w:val="00DF290D"/>
    <w:rsid w:val="00DF3662"/>
    <w:rsid w:val="00DF58A1"/>
    <w:rsid w:val="00DF5D57"/>
    <w:rsid w:val="00DF5FC6"/>
    <w:rsid w:val="00DF6594"/>
    <w:rsid w:val="00E0012A"/>
    <w:rsid w:val="00E00456"/>
    <w:rsid w:val="00E00A40"/>
    <w:rsid w:val="00E0318C"/>
    <w:rsid w:val="00E03585"/>
    <w:rsid w:val="00E0387A"/>
    <w:rsid w:val="00E05AAC"/>
    <w:rsid w:val="00E05C69"/>
    <w:rsid w:val="00E10C36"/>
    <w:rsid w:val="00E10FEE"/>
    <w:rsid w:val="00E11DE1"/>
    <w:rsid w:val="00E11E79"/>
    <w:rsid w:val="00E11F69"/>
    <w:rsid w:val="00E12BEF"/>
    <w:rsid w:val="00E132D9"/>
    <w:rsid w:val="00E13C7D"/>
    <w:rsid w:val="00E1489F"/>
    <w:rsid w:val="00E14970"/>
    <w:rsid w:val="00E15FE7"/>
    <w:rsid w:val="00E16372"/>
    <w:rsid w:val="00E20272"/>
    <w:rsid w:val="00E219C4"/>
    <w:rsid w:val="00E21FD1"/>
    <w:rsid w:val="00E233A7"/>
    <w:rsid w:val="00E237B0"/>
    <w:rsid w:val="00E261B0"/>
    <w:rsid w:val="00E26B9E"/>
    <w:rsid w:val="00E310A8"/>
    <w:rsid w:val="00E33041"/>
    <w:rsid w:val="00E3598E"/>
    <w:rsid w:val="00E36D48"/>
    <w:rsid w:val="00E37E7A"/>
    <w:rsid w:val="00E405F3"/>
    <w:rsid w:val="00E435B2"/>
    <w:rsid w:val="00E43A05"/>
    <w:rsid w:val="00E45AA1"/>
    <w:rsid w:val="00E469E0"/>
    <w:rsid w:val="00E5000B"/>
    <w:rsid w:val="00E50827"/>
    <w:rsid w:val="00E5139A"/>
    <w:rsid w:val="00E51B0F"/>
    <w:rsid w:val="00E51D1C"/>
    <w:rsid w:val="00E52B9C"/>
    <w:rsid w:val="00E54D50"/>
    <w:rsid w:val="00E55C8A"/>
    <w:rsid w:val="00E60835"/>
    <w:rsid w:val="00E60E5E"/>
    <w:rsid w:val="00E60EE2"/>
    <w:rsid w:val="00E61630"/>
    <w:rsid w:val="00E655EF"/>
    <w:rsid w:val="00E65E99"/>
    <w:rsid w:val="00E66D25"/>
    <w:rsid w:val="00E67A84"/>
    <w:rsid w:val="00E67FDD"/>
    <w:rsid w:val="00E702C4"/>
    <w:rsid w:val="00E717C6"/>
    <w:rsid w:val="00E73FE3"/>
    <w:rsid w:val="00E76844"/>
    <w:rsid w:val="00E76DF7"/>
    <w:rsid w:val="00E77676"/>
    <w:rsid w:val="00E8047A"/>
    <w:rsid w:val="00E82EFF"/>
    <w:rsid w:val="00E8382F"/>
    <w:rsid w:val="00E83B24"/>
    <w:rsid w:val="00E84AD4"/>
    <w:rsid w:val="00E84CA3"/>
    <w:rsid w:val="00E85912"/>
    <w:rsid w:val="00E86BC9"/>
    <w:rsid w:val="00E86E68"/>
    <w:rsid w:val="00E87C92"/>
    <w:rsid w:val="00E911A6"/>
    <w:rsid w:val="00E913BD"/>
    <w:rsid w:val="00E91CCC"/>
    <w:rsid w:val="00E9260D"/>
    <w:rsid w:val="00E929D0"/>
    <w:rsid w:val="00E949E4"/>
    <w:rsid w:val="00E95D5A"/>
    <w:rsid w:val="00E96C4A"/>
    <w:rsid w:val="00E9745D"/>
    <w:rsid w:val="00E97693"/>
    <w:rsid w:val="00EA1B50"/>
    <w:rsid w:val="00EA348F"/>
    <w:rsid w:val="00EA4070"/>
    <w:rsid w:val="00EA48D9"/>
    <w:rsid w:val="00EA4BDC"/>
    <w:rsid w:val="00EA4DBC"/>
    <w:rsid w:val="00EB1013"/>
    <w:rsid w:val="00EB1B2D"/>
    <w:rsid w:val="00EB3B5D"/>
    <w:rsid w:val="00EB486A"/>
    <w:rsid w:val="00EB49C7"/>
    <w:rsid w:val="00EB4E9D"/>
    <w:rsid w:val="00EB75EB"/>
    <w:rsid w:val="00EB7AA3"/>
    <w:rsid w:val="00EC0BBA"/>
    <w:rsid w:val="00EC10D5"/>
    <w:rsid w:val="00EC2105"/>
    <w:rsid w:val="00EC2DB7"/>
    <w:rsid w:val="00EC3688"/>
    <w:rsid w:val="00EC3701"/>
    <w:rsid w:val="00EC3A85"/>
    <w:rsid w:val="00EC4B3E"/>
    <w:rsid w:val="00EC6239"/>
    <w:rsid w:val="00ED03D0"/>
    <w:rsid w:val="00ED0F80"/>
    <w:rsid w:val="00ED388F"/>
    <w:rsid w:val="00ED3CFB"/>
    <w:rsid w:val="00ED4FEB"/>
    <w:rsid w:val="00ED61B8"/>
    <w:rsid w:val="00ED692B"/>
    <w:rsid w:val="00ED69A7"/>
    <w:rsid w:val="00ED6BC9"/>
    <w:rsid w:val="00ED7D0D"/>
    <w:rsid w:val="00EE154A"/>
    <w:rsid w:val="00EE1CD7"/>
    <w:rsid w:val="00EE29A4"/>
    <w:rsid w:val="00EE428B"/>
    <w:rsid w:val="00EF0CA7"/>
    <w:rsid w:val="00EF183D"/>
    <w:rsid w:val="00EF19A7"/>
    <w:rsid w:val="00EF1E41"/>
    <w:rsid w:val="00EF281D"/>
    <w:rsid w:val="00EF294D"/>
    <w:rsid w:val="00EF33F1"/>
    <w:rsid w:val="00EF3657"/>
    <w:rsid w:val="00EF5A20"/>
    <w:rsid w:val="00EF5F41"/>
    <w:rsid w:val="00EF6150"/>
    <w:rsid w:val="00EF76EF"/>
    <w:rsid w:val="00EF7B57"/>
    <w:rsid w:val="00F0037E"/>
    <w:rsid w:val="00F005D4"/>
    <w:rsid w:val="00F00E03"/>
    <w:rsid w:val="00F01651"/>
    <w:rsid w:val="00F019FB"/>
    <w:rsid w:val="00F0219D"/>
    <w:rsid w:val="00F02C35"/>
    <w:rsid w:val="00F04353"/>
    <w:rsid w:val="00F048DA"/>
    <w:rsid w:val="00F055D2"/>
    <w:rsid w:val="00F0588D"/>
    <w:rsid w:val="00F05B0D"/>
    <w:rsid w:val="00F05BC6"/>
    <w:rsid w:val="00F10EB9"/>
    <w:rsid w:val="00F111B0"/>
    <w:rsid w:val="00F11D83"/>
    <w:rsid w:val="00F13295"/>
    <w:rsid w:val="00F13F82"/>
    <w:rsid w:val="00F148EE"/>
    <w:rsid w:val="00F1642E"/>
    <w:rsid w:val="00F17674"/>
    <w:rsid w:val="00F17983"/>
    <w:rsid w:val="00F2045D"/>
    <w:rsid w:val="00F2074B"/>
    <w:rsid w:val="00F20F62"/>
    <w:rsid w:val="00F227B3"/>
    <w:rsid w:val="00F22F24"/>
    <w:rsid w:val="00F22F47"/>
    <w:rsid w:val="00F24716"/>
    <w:rsid w:val="00F252F8"/>
    <w:rsid w:val="00F258DB"/>
    <w:rsid w:val="00F26F45"/>
    <w:rsid w:val="00F3191D"/>
    <w:rsid w:val="00F32DBE"/>
    <w:rsid w:val="00F341D5"/>
    <w:rsid w:val="00F37F69"/>
    <w:rsid w:val="00F412DB"/>
    <w:rsid w:val="00F423CB"/>
    <w:rsid w:val="00F42C82"/>
    <w:rsid w:val="00F444EA"/>
    <w:rsid w:val="00F4455D"/>
    <w:rsid w:val="00F4552E"/>
    <w:rsid w:val="00F46784"/>
    <w:rsid w:val="00F47CD1"/>
    <w:rsid w:val="00F50400"/>
    <w:rsid w:val="00F51946"/>
    <w:rsid w:val="00F528F8"/>
    <w:rsid w:val="00F552C5"/>
    <w:rsid w:val="00F55951"/>
    <w:rsid w:val="00F56BFF"/>
    <w:rsid w:val="00F6396F"/>
    <w:rsid w:val="00F64114"/>
    <w:rsid w:val="00F64421"/>
    <w:rsid w:val="00F657F2"/>
    <w:rsid w:val="00F660E4"/>
    <w:rsid w:val="00F664BF"/>
    <w:rsid w:val="00F7042C"/>
    <w:rsid w:val="00F70EF1"/>
    <w:rsid w:val="00F71630"/>
    <w:rsid w:val="00F716A7"/>
    <w:rsid w:val="00F71BC3"/>
    <w:rsid w:val="00F7247E"/>
    <w:rsid w:val="00F7275B"/>
    <w:rsid w:val="00F72910"/>
    <w:rsid w:val="00F72BAB"/>
    <w:rsid w:val="00F73AB9"/>
    <w:rsid w:val="00F77F78"/>
    <w:rsid w:val="00F805CF"/>
    <w:rsid w:val="00F80A86"/>
    <w:rsid w:val="00F81373"/>
    <w:rsid w:val="00F81A8A"/>
    <w:rsid w:val="00F8277B"/>
    <w:rsid w:val="00F830FC"/>
    <w:rsid w:val="00F845C2"/>
    <w:rsid w:val="00F847EF"/>
    <w:rsid w:val="00F84A04"/>
    <w:rsid w:val="00F84BA0"/>
    <w:rsid w:val="00F86744"/>
    <w:rsid w:val="00F9032F"/>
    <w:rsid w:val="00F909E2"/>
    <w:rsid w:val="00F90EF4"/>
    <w:rsid w:val="00F91295"/>
    <w:rsid w:val="00F9235E"/>
    <w:rsid w:val="00F925D3"/>
    <w:rsid w:val="00F949D4"/>
    <w:rsid w:val="00F94E2E"/>
    <w:rsid w:val="00F976A6"/>
    <w:rsid w:val="00F976A7"/>
    <w:rsid w:val="00F97D42"/>
    <w:rsid w:val="00FA0BEF"/>
    <w:rsid w:val="00FA181A"/>
    <w:rsid w:val="00FA2BBE"/>
    <w:rsid w:val="00FA333D"/>
    <w:rsid w:val="00FA3D64"/>
    <w:rsid w:val="00FA560F"/>
    <w:rsid w:val="00FA56DD"/>
    <w:rsid w:val="00FA77AE"/>
    <w:rsid w:val="00FB3EB7"/>
    <w:rsid w:val="00FB436F"/>
    <w:rsid w:val="00FB487F"/>
    <w:rsid w:val="00FB4B88"/>
    <w:rsid w:val="00FB5E16"/>
    <w:rsid w:val="00FB75CC"/>
    <w:rsid w:val="00FC0DED"/>
    <w:rsid w:val="00FC2AB7"/>
    <w:rsid w:val="00FC2E1F"/>
    <w:rsid w:val="00FC38D7"/>
    <w:rsid w:val="00FC58B3"/>
    <w:rsid w:val="00FD1B8A"/>
    <w:rsid w:val="00FD213E"/>
    <w:rsid w:val="00FD30C8"/>
    <w:rsid w:val="00FD3189"/>
    <w:rsid w:val="00FD4C28"/>
    <w:rsid w:val="00FD67B7"/>
    <w:rsid w:val="00FD79FD"/>
    <w:rsid w:val="00FE015B"/>
    <w:rsid w:val="00FE09A1"/>
    <w:rsid w:val="00FE29AE"/>
    <w:rsid w:val="00FE2CA4"/>
    <w:rsid w:val="00FE36B3"/>
    <w:rsid w:val="00FE505C"/>
    <w:rsid w:val="00FE56A1"/>
    <w:rsid w:val="00FE6D02"/>
    <w:rsid w:val="00FE7381"/>
    <w:rsid w:val="00FE78DD"/>
    <w:rsid w:val="00FF0C2E"/>
    <w:rsid w:val="00FF14BC"/>
    <w:rsid w:val="00FF24D4"/>
    <w:rsid w:val="00FF384B"/>
    <w:rsid w:val="00FF464C"/>
    <w:rsid w:val="00FF506C"/>
    <w:rsid w:val="00FF54D4"/>
    <w:rsid w:val="00FF5D7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0DA3E0"/>
  <w15:docId w15:val="{6FF7BF41-EC36-4D6C-816C-4320517D5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4836"/>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A579C5"/>
    <w:pPr>
      <w:tabs>
        <w:tab w:val="center" w:pos="4536"/>
        <w:tab w:val="right" w:pos="9072"/>
      </w:tabs>
    </w:pPr>
  </w:style>
  <w:style w:type="paragraph" w:styleId="Sidfot">
    <w:name w:val="footer"/>
    <w:basedOn w:val="Normal"/>
    <w:rsid w:val="00A579C5"/>
    <w:pPr>
      <w:tabs>
        <w:tab w:val="center" w:pos="4536"/>
        <w:tab w:val="right" w:pos="9072"/>
      </w:tabs>
    </w:pPr>
  </w:style>
  <w:style w:type="paragraph" w:customStyle="1" w:styleId="renderubrik">
    <w:name w:val="Ärenderubrik"/>
    <w:basedOn w:val="Sidhuvud"/>
    <w:next w:val="Brdprotokoll"/>
    <w:rsid w:val="00A579C5"/>
    <w:pPr>
      <w:tabs>
        <w:tab w:val="clear" w:pos="4536"/>
        <w:tab w:val="clear" w:pos="9072"/>
        <w:tab w:val="left" w:pos="1253"/>
      </w:tabs>
      <w:spacing w:before="600" w:after="120"/>
      <w:ind w:left="964" w:right="1644"/>
    </w:pPr>
    <w:rPr>
      <w:rFonts w:ascii="Franklin Gothic Medium Cond" w:hAnsi="Franklin Gothic Medium Cond"/>
      <w:sz w:val="32"/>
    </w:rPr>
  </w:style>
  <w:style w:type="paragraph" w:customStyle="1" w:styleId="Beslut">
    <w:name w:val="Beslut"/>
    <w:basedOn w:val="Sidhuvud"/>
    <w:next w:val="Brdprotokoll"/>
    <w:rsid w:val="00A579C5"/>
    <w:pPr>
      <w:tabs>
        <w:tab w:val="clear" w:pos="4536"/>
        <w:tab w:val="clear" w:pos="9072"/>
        <w:tab w:val="left" w:pos="1253"/>
      </w:tabs>
      <w:spacing w:before="420" w:after="80"/>
      <w:ind w:left="964" w:right="1644"/>
    </w:pPr>
    <w:rPr>
      <w:b/>
      <w:bCs/>
      <w:i/>
      <w:iCs/>
    </w:rPr>
  </w:style>
  <w:style w:type="paragraph" w:customStyle="1" w:styleId="rende">
    <w:name w:val="Ärende"/>
    <w:basedOn w:val="Sidhuvud"/>
    <w:rsid w:val="00A579C5"/>
    <w:pPr>
      <w:tabs>
        <w:tab w:val="clear" w:pos="4536"/>
        <w:tab w:val="clear" w:pos="9072"/>
        <w:tab w:val="left" w:pos="1253"/>
      </w:tabs>
      <w:ind w:left="1253" w:right="1642"/>
    </w:pPr>
    <w:rPr>
      <w:b/>
      <w:bCs/>
      <w:i/>
      <w:iCs/>
    </w:rPr>
  </w:style>
  <w:style w:type="paragraph" w:styleId="Ballongtext">
    <w:name w:val="Balloon Text"/>
    <w:basedOn w:val="Normal"/>
    <w:semiHidden/>
    <w:rsid w:val="00EF281D"/>
    <w:rPr>
      <w:rFonts w:ascii="Tahoma" w:hAnsi="Tahoma" w:cs="Tahoma"/>
      <w:sz w:val="16"/>
      <w:szCs w:val="16"/>
    </w:rPr>
  </w:style>
  <w:style w:type="paragraph" w:customStyle="1" w:styleId="Bilagor">
    <w:name w:val="Bilagor"/>
    <w:basedOn w:val="Sidhuvud"/>
    <w:next w:val="Bilagetext"/>
    <w:rsid w:val="00A579C5"/>
    <w:pPr>
      <w:tabs>
        <w:tab w:val="clear" w:pos="4536"/>
        <w:tab w:val="clear" w:pos="9072"/>
        <w:tab w:val="left" w:pos="1253"/>
      </w:tabs>
      <w:spacing w:before="720" w:after="80"/>
      <w:ind w:left="964" w:right="1644"/>
    </w:pPr>
    <w:rPr>
      <w:b/>
      <w:bCs/>
      <w:i/>
      <w:iCs/>
    </w:rPr>
  </w:style>
  <w:style w:type="paragraph" w:customStyle="1" w:styleId="Prottabell">
    <w:name w:val="Prottabell"/>
    <w:basedOn w:val="Sidhuvud"/>
    <w:rsid w:val="00A579C5"/>
    <w:pPr>
      <w:tabs>
        <w:tab w:val="clear" w:pos="4536"/>
        <w:tab w:val="clear" w:pos="9072"/>
      </w:tabs>
    </w:pPr>
    <w:rPr>
      <w:rFonts w:ascii="Franklin Gothic Demi" w:hAnsi="Franklin Gothic Demi"/>
      <w:sz w:val="18"/>
    </w:rPr>
  </w:style>
  <w:style w:type="paragraph" w:customStyle="1" w:styleId="Brdprotokoll">
    <w:name w:val="Brödprotokoll"/>
    <w:basedOn w:val="Sidhuvud"/>
    <w:rsid w:val="00A579C5"/>
    <w:pPr>
      <w:tabs>
        <w:tab w:val="clear" w:pos="4536"/>
        <w:tab w:val="clear" w:pos="9072"/>
        <w:tab w:val="left" w:pos="1253"/>
      </w:tabs>
      <w:spacing w:after="120"/>
      <w:ind w:left="964" w:right="1134"/>
    </w:pPr>
    <w:rPr>
      <w:sz w:val="22"/>
    </w:rPr>
  </w:style>
  <w:style w:type="paragraph" w:customStyle="1" w:styleId="Diarienr">
    <w:name w:val="Diarienr"/>
    <w:basedOn w:val="Sidhuvud"/>
    <w:rsid w:val="00A579C5"/>
    <w:pPr>
      <w:pBdr>
        <w:bottom w:val="single" w:sz="8" w:space="6" w:color="auto"/>
      </w:pBdr>
      <w:tabs>
        <w:tab w:val="clear" w:pos="4536"/>
        <w:tab w:val="clear" w:pos="9072"/>
        <w:tab w:val="left" w:pos="1620"/>
      </w:tabs>
      <w:spacing w:before="240"/>
      <w:ind w:left="964"/>
    </w:pPr>
    <w:rPr>
      <w:i/>
      <w:iCs/>
      <w:sz w:val="22"/>
    </w:rPr>
  </w:style>
  <w:style w:type="paragraph" w:customStyle="1" w:styleId="Prothuvud">
    <w:name w:val="Prothuvud"/>
    <w:basedOn w:val="Sidhuvud"/>
    <w:rsid w:val="00A579C5"/>
    <w:pPr>
      <w:tabs>
        <w:tab w:val="clear" w:pos="4536"/>
        <w:tab w:val="left" w:pos="5222"/>
        <w:tab w:val="right" w:pos="7088"/>
        <w:tab w:val="right" w:pos="7371"/>
        <w:tab w:val="left" w:pos="8080"/>
      </w:tabs>
      <w:ind w:left="964"/>
    </w:pPr>
    <w:rPr>
      <w:sz w:val="22"/>
    </w:rPr>
  </w:style>
  <w:style w:type="paragraph" w:customStyle="1" w:styleId="Bilagetext">
    <w:name w:val="Bilagetext"/>
    <w:basedOn w:val="Brdprotokoll"/>
    <w:rsid w:val="00A579C5"/>
    <w:pPr>
      <w:spacing w:after="60"/>
    </w:pPr>
  </w:style>
  <w:style w:type="paragraph" w:customStyle="1" w:styleId="Tabellinneh">
    <w:name w:val="Tabellinneh"/>
    <w:basedOn w:val="Sidhuvud"/>
    <w:rsid w:val="00A579C5"/>
    <w:pPr>
      <w:tabs>
        <w:tab w:val="clear" w:pos="4536"/>
        <w:tab w:val="clear" w:pos="9072"/>
      </w:tabs>
    </w:pPr>
    <w:rPr>
      <w:sz w:val="20"/>
    </w:rPr>
  </w:style>
  <w:style w:type="paragraph" w:customStyle="1" w:styleId="Delges">
    <w:name w:val="Delges"/>
    <w:basedOn w:val="Bilagor"/>
    <w:next w:val="Bilagetext"/>
    <w:rsid w:val="00A579C5"/>
  </w:style>
  <w:style w:type="paragraph" w:styleId="Liststycke">
    <w:name w:val="List Paragraph"/>
    <w:basedOn w:val="Normal"/>
    <w:uiPriority w:val="34"/>
    <w:qFormat/>
    <w:rsid w:val="008B4F76"/>
    <w:pPr>
      <w:ind w:left="720"/>
      <w:contextualSpacing/>
    </w:pPr>
    <w:rPr>
      <w:sz w:val="21"/>
      <w:szCs w:val="21"/>
    </w:rPr>
  </w:style>
  <w:style w:type="character" w:styleId="Hyperlnk">
    <w:name w:val="Hyperlink"/>
    <w:basedOn w:val="Standardstycketeckensnitt"/>
    <w:rsid w:val="004D482A"/>
    <w:rPr>
      <w:color w:val="0000FF" w:themeColor="hyperlink"/>
      <w:u w:val="single"/>
    </w:rPr>
  </w:style>
  <w:style w:type="paragraph" w:customStyle="1" w:styleId="Default">
    <w:name w:val="Default"/>
    <w:rsid w:val="00AE7CE5"/>
    <w:pPr>
      <w:autoSpaceDE w:val="0"/>
      <w:autoSpaceDN w:val="0"/>
      <w:adjustRightInd w:val="0"/>
    </w:pPr>
    <w:rPr>
      <w:color w:val="000000"/>
      <w:sz w:val="24"/>
      <w:szCs w:val="24"/>
    </w:rPr>
  </w:style>
  <w:style w:type="character" w:styleId="Olstomnmnande">
    <w:name w:val="Unresolved Mention"/>
    <w:basedOn w:val="Standardstycketeckensnitt"/>
    <w:uiPriority w:val="99"/>
    <w:semiHidden/>
    <w:unhideWhenUsed/>
    <w:rsid w:val="00E12BEF"/>
    <w:rPr>
      <w:color w:val="605E5C"/>
      <w:shd w:val="clear" w:color="auto" w:fill="E1DFDD"/>
    </w:rPr>
  </w:style>
  <w:style w:type="character" w:styleId="Kommentarsreferens">
    <w:name w:val="annotation reference"/>
    <w:basedOn w:val="Standardstycketeckensnitt"/>
    <w:semiHidden/>
    <w:unhideWhenUsed/>
    <w:rsid w:val="00493A77"/>
    <w:rPr>
      <w:sz w:val="16"/>
      <w:szCs w:val="16"/>
    </w:rPr>
  </w:style>
  <w:style w:type="paragraph" w:styleId="Kommentarer">
    <w:name w:val="annotation text"/>
    <w:basedOn w:val="Normal"/>
    <w:link w:val="KommentarerChar"/>
    <w:semiHidden/>
    <w:unhideWhenUsed/>
    <w:rsid w:val="00493A77"/>
    <w:rPr>
      <w:sz w:val="20"/>
      <w:szCs w:val="20"/>
    </w:rPr>
  </w:style>
  <w:style w:type="character" w:customStyle="1" w:styleId="KommentarerChar">
    <w:name w:val="Kommentarer Char"/>
    <w:basedOn w:val="Standardstycketeckensnitt"/>
    <w:link w:val="Kommentarer"/>
    <w:semiHidden/>
    <w:rsid w:val="00493A77"/>
  </w:style>
  <w:style w:type="paragraph" w:styleId="Kommentarsmne">
    <w:name w:val="annotation subject"/>
    <w:basedOn w:val="Kommentarer"/>
    <w:next w:val="Kommentarer"/>
    <w:link w:val="KommentarsmneChar"/>
    <w:semiHidden/>
    <w:unhideWhenUsed/>
    <w:rsid w:val="00493A77"/>
    <w:rPr>
      <w:b/>
      <w:bCs/>
    </w:rPr>
  </w:style>
  <w:style w:type="character" w:customStyle="1" w:styleId="KommentarsmneChar">
    <w:name w:val="Kommentarsämne Char"/>
    <w:basedOn w:val="KommentarerChar"/>
    <w:link w:val="Kommentarsmne"/>
    <w:semiHidden/>
    <w:rsid w:val="00493A77"/>
    <w:rPr>
      <w:b/>
      <w:bCs/>
    </w:rPr>
  </w:style>
  <w:style w:type="paragraph" w:customStyle="1" w:styleId="Fyllflt">
    <w:name w:val="Fyllfält"/>
    <w:basedOn w:val="Normal"/>
    <w:autoRedefine/>
    <w:rsid w:val="00A0421D"/>
    <w:pPr>
      <w:ind w:left="964"/>
    </w:pPr>
    <w:rPr>
      <w:rFonts w:eastAsia="MS Mincho"/>
      <w:noProof/>
      <w:sz w:val="22"/>
      <w:szCs w:val="22"/>
    </w:rPr>
  </w:style>
  <w:style w:type="paragraph" w:styleId="Ingetavstnd">
    <w:name w:val="No Spacing"/>
    <w:aliases w:val="Inget avstånd TNR"/>
    <w:uiPriority w:val="1"/>
    <w:qFormat/>
    <w:rsid w:val="008F0F6B"/>
    <w:rPr>
      <w:rFonts w:ascii="Verdana" w:hAnsi="Verdana"/>
      <w:sz w:val="18"/>
      <w:szCs w:val="24"/>
      <w:lang w:val="da-DK"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4823">
      <w:bodyDiv w:val="1"/>
      <w:marLeft w:val="0"/>
      <w:marRight w:val="0"/>
      <w:marTop w:val="0"/>
      <w:marBottom w:val="0"/>
      <w:divBdr>
        <w:top w:val="none" w:sz="0" w:space="0" w:color="auto"/>
        <w:left w:val="none" w:sz="0" w:space="0" w:color="auto"/>
        <w:bottom w:val="none" w:sz="0" w:space="0" w:color="auto"/>
        <w:right w:val="none" w:sz="0" w:space="0" w:color="auto"/>
      </w:divBdr>
    </w:div>
    <w:div w:id="12415377">
      <w:bodyDiv w:val="1"/>
      <w:marLeft w:val="0"/>
      <w:marRight w:val="0"/>
      <w:marTop w:val="0"/>
      <w:marBottom w:val="0"/>
      <w:divBdr>
        <w:top w:val="none" w:sz="0" w:space="0" w:color="auto"/>
        <w:left w:val="none" w:sz="0" w:space="0" w:color="auto"/>
        <w:bottom w:val="none" w:sz="0" w:space="0" w:color="auto"/>
        <w:right w:val="none" w:sz="0" w:space="0" w:color="auto"/>
      </w:divBdr>
    </w:div>
    <w:div w:id="20672833">
      <w:bodyDiv w:val="1"/>
      <w:marLeft w:val="0"/>
      <w:marRight w:val="0"/>
      <w:marTop w:val="0"/>
      <w:marBottom w:val="0"/>
      <w:divBdr>
        <w:top w:val="none" w:sz="0" w:space="0" w:color="auto"/>
        <w:left w:val="none" w:sz="0" w:space="0" w:color="auto"/>
        <w:bottom w:val="none" w:sz="0" w:space="0" w:color="auto"/>
        <w:right w:val="none" w:sz="0" w:space="0" w:color="auto"/>
      </w:divBdr>
    </w:div>
    <w:div w:id="35281770">
      <w:bodyDiv w:val="1"/>
      <w:marLeft w:val="0"/>
      <w:marRight w:val="0"/>
      <w:marTop w:val="0"/>
      <w:marBottom w:val="0"/>
      <w:divBdr>
        <w:top w:val="none" w:sz="0" w:space="0" w:color="auto"/>
        <w:left w:val="none" w:sz="0" w:space="0" w:color="auto"/>
        <w:bottom w:val="none" w:sz="0" w:space="0" w:color="auto"/>
        <w:right w:val="none" w:sz="0" w:space="0" w:color="auto"/>
      </w:divBdr>
    </w:div>
    <w:div w:id="46728968">
      <w:bodyDiv w:val="1"/>
      <w:marLeft w:val="0"/>
      <w:marRight w:val="0"/>
      <w:marTop w:val="0"/>
      <w:marBottom w:val="0"/>
      <w:divBdr>
        <w:top w:val="none" w:sz="0" w:space="0" w:color="auto"/>
        <w:left w:val="none" w:sz="0" w:space="0" w:color="auto"/>
        <w:bottom w:val="none" w:sz="0" w:space="0" w:color="auto"/>
        <w:right w:val="none" w:sz="0" w:space="0" w:color="auto"/>
      </w:divBdr>
    </w:div>
    <w:div w:id="54011048">
      <w:bodyDiv w:val="1"/>
      <w:marLeft w:val="0"/>
      <w:marRight w:val="0"/>
      <w:marTop w:val="0"/>
      <w:marBottom w:val="0"/>
      <w:divBdr>
        <w:top w:val="none" w:sz="0" w:space="0" w:color="auto"/>
        <w:left w:val="none" w:sz="0" w:space="0" w:color="auto"/>
        <w:bottom w:val="none" w:sz="0" w:space="0" w:color="auto"/>
        <w:right w:val="none" w:sz="0" w:space="0" w:color="auto"/>
      </w:divBdr>
    </w:div>
    <w:div w:id="68315027">
      <w:bodyDiv w:val="1"/>
      <w:marLeft w:val="0"/>
      <w:marRight w:val="0"/>
      <w:marTop w:val="0"/>
      <w:marBottom w:val="0"/>
      <w:divBdr>
        <w:top w:val="none" w:sz="0" w:space="0" w:color="auto"/>
        <w:left w:val="none" w:sz="0" w:space="0" w:color="auto"/>
        <w:bottom w:val="none" w:sz="0" w:space="0" w:color="auto"/>
        <w:right w:val="none" w:sz="0" w:space="0" w:color="auto"/>
      </w:divBdr>
    </w:div>
    <w:div w:id="74328454">
      <w:bodyDiv w:val="1"/>
      <w:marLeft w:val="0"/>
      <w:marRight w:val="0"/>
      <w:marTop w:val="0"/>
      <w:marBottom w:val="0"/>
      <w:divBdr>
        <w:top w:val="none" w:sz="0" w:space="0" w:color="auto"/>
        <w:left w:val="none" w:sz="0" w:space="0" w:color="auto"/>
        <w:bottom w:val="none" w:sz="0" w:space="0" w:color="auto"/>
        <w:right w:val="none" w:sz="0" w:space="0" w:color="auto"/>
      </w:divBdr>
    </w:div>
    <w:div w:id="82381426">
      <w:bodyDiv w:val="1"/>
      <w:marLeft w:val="0"/>
      <w:marRight w:val="0"/>
      <w:marTop w:val="0"/>
      <w:marBottom w:val="0"/>
      <w:divBdr>
        <w:top w:val="none" w:sz="0" w:space="0" w:color="auto"/>
        <w:left w:val="none" w:sz="0" w:space="0" w:color="auto"/>
        <w:bottom w:val="none" w:sz="0" w:space="0" w:color="auto"/>
        <w:right w:val="none" w:sz="0" w:space="0" w:color="auto"/>
      </w:divBdr>
    </w:div>
    <w:div w:id="91636020">
      <w:bodyDiv w:val="1"/>
      <w:marLeft w:val="0"/>
      <w:marRight w:val="0"/>
      <w:marTop w:val="0"/>
      <w:marBottom w:val="0"/>
      <w:divBdr>
        <w:top w:val="none" w:sz="0" w:space="0" w:color="auto"/>
        <w:left w:val="none" w:sz="0" w:space="0" w:color="auto"/>
        <w:bottom w:val="none" w:sz="0" w:space="0" w:color="auto"/>
        <w:right w:val="none" w:sz="0" w:space="0" w:color="auto"/>
      </w:divBdr>
    </w:div>
    <w:div w:id="104466825">
      <w:bodyDiv w:val="1"/>
      <w:marLeft w:val="0"/>
      <w:marRight w:val="0"/>
      <w:marTop w:val="0"/>
      <w:marBottom w:val="0"/>
      <w:divBdr>
        <w:top w:val="none" w:sz="0" w:space="0" w:color="auto"/>
        <w:left w:val="none" w:sz="0" w:space="0" w:color="auto"/>
        <w:bottom w:val="none" w:sz="0" w:space="0" w:color="auto"/>
        <w:right w:val="none" w:sz="0" w:space="0" w:color="auto"/>
      </w:divBdr>
    </w:div>
    <w:div w:id="113981627">
      <w:bodyDiv w:val="1"/>
      <w:marLeft w:val="0"/>
      <w:marRight w:val="0"/>
      <w:marTop w:val="0"/>
      <w:marBottom w:val="0"/>
      <w:divBdr>
        <w:top w:val="none" w:sz="0" w:space="0" w:color="auto"/>
        <w:left w:val="none" w:sz="0" w:space="0" w:color="auto"/>
        <w:bottom w:val="none" w:sz="0" w:space="0" w:color="auto"/>
        <w:right w:val="none" w:sz="0" w:space="0" w:color="auto"/>
      </w:divBdr>
    </w:div>
    <w:div w:id="115369438">
      <w:bodyDiv w:val="1"/>
      <w:marLeft w:val="0"/>
      <w:marRight w:val="0"/>
      <w:marTop w:val="0"/>
      <w:marBottom w:val="0"/>
      <w:divBdr>
        <w:top w:val="none" w:sz="0" w:space="0" w:color="auto"/>
        <w:left w:val="none" w:sz="0" w:space="0" w:color="auto"/>
        <w:bottom w:val="none" w:sz="0" w:space="0" w:color="auto"/>
        <w:right w:val="none" w:sz="0" w:space="0" w:color="auto"/>
      </w:divBdr>
    </w:div>
    <w:div w:id="118379076">
      <w:bodyDiv w:val="1"/>
      <w:marLeft w:val="0"/>
      <w:marRight w:val="0"/>
      <w:marTop w:val="0"/>
      <w:marBottom w:val="0"/>
      <w:divBdr>
        <w:top w:val="none" w:sz="0" w:space="0" w:color="auto"/>
        <w:left w:val="none" w:sz="0" w:space="0" w:color="auto"/>
        <w:bottom w:val="none" w:sz="0" w:space="0" w:color="auto"/>
        <w:right w:val="none" w:sz="0" w:space="0" w:color="auto"/>
      </w:divBdr>
    </w:div>
    <w:div w:id="145515394">
      <w:bodyDiv w:val="1"/>
      <w:marLeft w:val="0"/>
      <w:marRight w:val="0"/>
      <w:marTop w:val="0"/>
      <w:marBottom w:val="0"/>
      <w:divBdr>
        <w:top w:val="none" w:sz="0" w:space="0" w:color="auto"/>
        <w:left w:val="none" w:sz="0" w:space="0" w:color="auto"/>
        <w:bottom w:val="none" w:sz="0" w:space="0" w:color="auto"/>
        <w:right w:val="none" w:sz="0" w:space="0" w:color="auto"/>
      </w:divBdr>
    </w:div>
    <w:div w:id="159780817">
      <w:bodyDiv w:val="1"/>
      <w:marLeft w:val="0"/>
      <w:marRight w:val="0"/>
      <w:marTop w:val="0"/>
      <w:marBottom w:val="0"/>
      <w:divBdr>
        <w:top w:val="none" w:sz="0" w:space="0" w:color="auto"/>
        <w:left w:val="none" w:sz="0" w:space="0" w:color="auto"/>
        <w:bottom w:val="none" w:sz="0" w:space="0" w:color="auto"/>
        <w:right w:val="none" w:sz="0" w:space="0" w:color="auto"/>
      </w:divBdr>
    </w:div>
    <w:div w:id="174803695">
      <w:bodyDiv w:val="1"/>
      <w:marLeft w:val="0"/>
      <w:marRight w:val="0"/>
      <w:marTop w:val="0"/>
      <w:marBottom w:val="0"/>
      <w:divBdr>
        <w:top w:val="none" w:sz="0" w:space="0" w:color="auto"/>
        <w:left w:val="none" w:sz="0" w:space="0" w:color="auto"/>
        <w:bottom w:val="none" w:sz="0" w:space="0" w:color="auto"/>
        <w:right w:val="none" w:sz="0" w:space="0" w:color="auto"/>
      </w:divBdr>
    </w:div>
    <w:div w:id="205146216">
      <w:bodyDiv w:val="1"/>
      <w:marLeft w:val="0"/>
      <w:marRight w:val="0"/>
      <w:marTop w:val="0"/>
      <w:marBottom w:val="0"/>
      <w:divBdr>
        <w:top w:val="none" w:sz="0" w:space="0" w:color="auto"/>
        <w:left w:val="none" w:sz="0" w:space="0" w:color="auto"/>
        <w:bottom w:val="none" w:sz="0" w:space="0" w:color="auto"/>
        <w:right w:val="none" w:sz="0" w:space="0" w:color="auto"/>
      </w:divBdr>
    </w:div>
    <w:div w:id="224684018">
      <w:bodyDiv w:val="1"/>
      <w:marLeft w:val="0"/>
      <w:marRight w:val="0"/>
      <w:marTop w:val="0"/>
      <w:marBottom w:val="0"/>
      <w:divBdr>
        <w:top w:val="none" w:sz="0" w:space="0" w:color="auto"/>
        <w:left w:val="none" w:sz="0" w:space="0" w:color="auto"/>
        <w:bottom w:val="none" w:sz="0" w:space="0" w:color="auto"/>
        <w:right w:val="none" w:sz="0" w:space="0" w:color="auto"/>
      </w:divBdr>
    </w:div>
    <w:div w:id="272173955">
      <w:bodyDiv w:val="1"/>
      <w:marLeft w:val="0"/>
      <w:marRight w:val="0"/>
      <w:marTop w:val="0"/>
      <w:marBottom w:val="0"/>
      <w:divBdr>
        <w:top w:val="none" w:sz="0" w:space="0" w:color="auto"/>
        <w:left w:val="none" w:sz="0" w:space="0" w:color="auto"/>
        <w:bottom w:val="none" w:sz="0" w:space="0" w:color="auto"/>
        <w:right w:val="none" w:sz="0" w:space="0" w:color="auto"/>
      </w:divBdr>
    </w:div>
    <w:div w:id="282812550">
      <w:bodyDiv w:val="1"/>
      <w:marLeft w:val="0"/>
      <w:marRight w:val="0"/>
      <w:marTop w:val="0"/>
      <w:marBottom w:val="0"/>
      <w:divBdr>
        <w:top w:val="none" w:sz="0" w:space="0" w:color="auto"/>
        <w:left w:val="none" w:sz="0" w:space="0" w:color="auto"/>
        <w:bottom w:val="none" w:sz="0" w:space="0" w:color="auto"/>
        <w:right w:val="none" w:sz="0" w:space="0" w:color="auto"/>
      </w:divBdr>
    </w:div>
    <w:div w:id="284696559">
      <w:bodyDiv w:val="1"/>
      <w:marLeft w:val="0"/>
      <w:marRight w:val="0"/>
      <w:marTop w:val="0"/>
      <w:marBottom w:val="0"/>
      <w:divBdr>
        <w:top w:val="none" w:sz="0" w:space="0" w:color="auto"/>
        <w:left w:val="none" w:sz="0" w:space="0" w:color="auto"/>
        <w:bottom w:val="none" w:sz="0" w:space="0" w:color="auto"/>
        <w:right w:val="none" w:sz="0" w:space="0" w:color="auto"/>
      </w:divBdr>
    </w:div>
    <w:div w:id="288166261">
      <w:bodyDiv w:val="1"/>
      <w:marLeft w:val="0"/>
      <w:marRight w:val="0"/>
      <w:marTop w:val="0"/>
      <w:marBottom w:val="0"/>
      <w:divBdr>
        <w:top w:val="none" w:sz="0" w:space="0" w:color="auto"/>
        <w:left w:val="none" w:sz="0" w:space="0" w:color="auto"/>
        <w:bottom w:val="none" w:sz="0" w:space="0" w:color="auto"/>
        <w:right w:val="none" w:sz="0" w:space="0" w:color="auto"/>
      </w:divBdr>
    </w:div>
    <w:div w:id="304702807">
      <w:bodyDiv w:val="1"/>
      <w:marLeft w:val="0"/>
      <w:marRight w:val="0"/>
      <w:marTop w:val="0"/>
      <w:marBottom w:val="0"/>
      <w:divBdr>
        <w:top w:val="none" w:sz="0" w:space="0" w:color="auto"/>
        <w:left w:val="none" w:sz="0" w:space="0" w:color="auto"/>
        <w:bottom w:val="none" w:sz="0" w:space="0" w:color="auto"/>
        <w:right w:val="none" w:sz="0" w:space="0" w:color="auto"/>
      </w:divBdr>
    </w:div>
    <w:div w:id="317611069">
      <w:bodyDiv w:val="1"/>
      <w:marLeft w:val="0"/>
      <w:marRight w:val="0"/>
      <w:marTop w:val="0"/>
      <w:marBottom w:val="0"/>
      <w:divBdr>
        <w:top w:val="none" w:sz="0" w:space="0" w:color="auto"/>
        <w:left w:val="none" w:sz="0" w:space="0" w:color="auto"/>
        <w:bottom w:val="none" w:sz="0" w:space="0" w:color="auto"/>
        <w:right w:val="none" w:sz="0" w:space="0" w:color="auto"/>
      </w:divBdr>
    </w:div>
    <w:div w:id="345795470">
      <w:bodyDiv w:val="1"/>
      <w:marLeft w:val="0"/>
      <w:marRight w:val="0"/>
      <w:marTop w:val="0"/>
      <w:marBottom w:val="0"/>
      <w:divBdr>
        <w:top w:val="none" w:sz="0" w:space="0" w:color="auto"/>
        <w:left w:val="none" w:sz="0" w:space="0" w:color="auto"/>
        <w:bottom w:val="none" w:sz="0" w:space="0" w:color="auto"/>
        <w:right w:val="none" w:sz="0" w:space="0" w:color="auto"/>
      </w:divBdr>
    </w:div>
    <w:div w:id="354385161">
      <w:bodyDiv w:val="1"/>
      <w:marLeft w:val="0"/>
      <w:marRight w:val="0"/>
      <w:marTop w:val="0"/>
      <w:marBottom w:val="0"/>
      <w:divBdr>
        <w:top w:val="none" w:sz="0" w:space="0" w:color="auto"/>
        <w:left w:val="none" w:sz="0" w:space="0" w:color="auto"/>
        <w:bottom w:val="none" w:sz="0" w:space="0" w:color="auto"/>
        <w:right w:val="none" w:sz="0" w:space="0" w:color="auto"/>
      </w:divBdr>
    </w:div>
    <w:div w:id="370346497">
      <w:bodyDiv w:val="1"/>
      <w:marLeft w:val="0"/>
      <w:marRight w:val="0"/>
      <w:marTop w:val="0"/>
      <w:marBottom w:val="0"/>
      <w:divBdr>
        <w:top w:val="none" w:sz="0" w:space="0" w:color="auto"/>
        <w:left w:val="none" w:sz="0" w:space="0" w:color="auto"/>
        <w:bottom w:val="none" w:sz="0" w:space="0" w:color="auto"/>
        <w:right w:val="none" w:sz="0" w:space="0" w:color="auto"/>
      </w:divBdr>
    </w:div>
    <w:div w:id="389152953">
      <w:bodyDiv w:val="1"/>
      <w:marLeft w:val="0"/>
      <w:marRight w:val="0"/>
      <w:marTop w:val="0"/>
      <w:marBottom w:val="0"/>
      <w:divBdr>
        <w:top w:val="none" w:sz="0" w:space="0" w:color="auto"/>
        <w:left w:val="none" w:sz="0" w:space="0" w:color="auto"/>
        <w:bottom w:val="none" w:sz="0" w:space="0" w:color="auto"/>
        <w:right w:val="none" w:sz="0" w:space="0" w:color="auto"/>
      </w:divBdr>
    </w:div>
    <w:div w:id="406659223">
      <w:bodyDiv w:val="1"/>
      <w:marLeft w:val="0"/>
      <w:marRight w:val="0"/>
      <w:marTop w:val="0"/>
      <w:marBottom w:val="0"/>
      <w:divBdr>
        <w:top w:val="none" w:sz="0" w:space="0" w:color="auto"/>
        <w:left w:val="none" w:sz="0" w:space="0" w:color="auto"/>
        <w:bottom w:val="none" w:sz="0" w:space="0" w:color="auto"/>
        <w:right w:val="none" w:sz="0" w:space="0" w:color="auto"/>
      </w:divBdr>
    </w:div>
    <w:div w:id="406733382">
      <w:bodyDiv w:val="1"/>
      <w:marLeft w:val="0"/>
      <w:marRight w:val="0"/>
      <w:marTop w:val="0"/>
      <w:marBottom w:val="0"/>
      <w:divBdr>
        <w:top w:val="none" w:sz="0" w:space="0" w:color="auto"/>
        <w:left w:val="none" w:sz="0" w:space="0" w:color="auto"/>
        <w:bottom w:val="none" w:sz="0" w:space="0" w:color="auto"/>
        <w:right w:val="none" w:sz="0" w:space="0" w:color="auto"/>
      </w:divBdr>
    </w:div>
    <w:div w:id="440994282">
      <w:bodyDiv w:val="1"/>
      <w:marLeft w:val="0"/>
      <w:marRight w:val="0"/>
      <w:marTop w:val="0"/>
      <w:marBottom w:val="0"/>
      <w:divBdr>
        <w:top w:val="none" w:sz="0" w:space="0" w:color="auto"/>
        <w:left w:val="none" w:sz="0" w:space="0" w:color="auto"/>
        <w:bottom w:val="none" w:sz="0" w:space="0" w:color="auto"/>
        <w:right w:val="none" w:sz="0" w:space="0" w:color="auto"/>
      </w:divBdr>
    </w:div>
    <w:div w:id="443428999">
      <w:bodyDiv w:val="1"/>
      <w:marLeft w:val="0"/>
      <w:marRight w:val="0"/>
      <w:marTop w:val="0"/>
      <w:marBottom w:val="0"/>
      <w:divBdr>
        <w:top w:val="none" w:sz="0" w:space="0" w:color="auto"/>
        <w:left w:val="none" w:sz="0" w:space="0" w:color="auto"/>
        <w:bottom w:val="none" w:sz="0" w:space="0" w:color="auto"/>
        <w:right w:val="none" w:sz="0" w:space="0" w:color="auto"/>
      </w:divBdr>
    </w:div>
    <w:div w:id="443574839">
      <w:bodyDiv w:val="1"/>
      <w:marLeft w:val="0"/>
      <w:marRight w:val="0"/>
      <w:marTop w:val="0"/>
      <w:marBottom w:val="0"/>
      <w:divBdr>
        <w:top w:val="none" w:sz="0" w:space="0" w:color="auto"/>
        <w:left w:val="none" w:sz="0" w:space="0" w:color="auto"/>
        <w:bottom w:val="none" w:sz="0" w:space="0" w:color="auto"/>
        <w:right w:val="none" w:sz="0" w:space="0" w:color="auto"/>
      </w:divBdr>
    </w:div>
    <w:div w:id="449710841">
      <w:bodyDiv w:val="1"/>
      <w:marLeft w:val="0"/>
      <w:marRight w:val="0"/>
      <w:marTop w:val="0"/>
      <w:marBottom w:val="0"/>
      <w:divBdr>
        <w:top w:val="none" w:sz="0" w:space="0" w:color="auto"/>
        <w:left w:val="none" w:sz="0" w:space="0" w:color="auto"/>
        <w:bottom w:val="none" w:sz="0" w:space="0" w:color="auto"/>
        <w:right w:val="none" w:sz="0" w:space="0" w:color="auto"/>
      </w:divBdr>
    </w:div>
    <w:div w:id="459958608">
      <w:bodyDiv w:val="1"/>
      <w:marLeft w:val="0"/>
      <w:marRight w:val="0"/>
      <w:marTop w:val="0"/>
      <w:marBottom w:val="0"/>
      <w:divBdr>
        <w:top w:val="none" w:sz="0" w:space="0" w:color="auto"/>
        <w:left w:val="none" w:sz="0" w:space="0" w:color="auto"/>
        <w:bottom w:val="none" w:sz="0" w:space="0" w:color="auto"/>
        <w:right w:val="none" w:sz="0" w:space="0" w:color="auto"/>
      </w:divBdr>
    </w:div>
    <w:div w:id="475294086">
      <w:bodyDiv w:val="1"/>
      <w:marLeft w:val="0"/>
      <w:marRight w:val="0"/>
      <w:marTop w:val="0"/>
      <w:marBottom w:val="0"/>
      <w:divBdr>
        <w:top w:val="none" w:sz="0" w:space="0" w:color="auto"/>
        <w:left w:val="none" w:sz="0" w:space="0" w:color="auto"/>
        <w:bottom w:val="none" w:sz="0" w:space="0" w:color="auto"/>
        <w:right w:val="none" w:sz="0" w:space="0" w:color="auto"/>
      </w:divBdr>
    </w:div>
    <w:div w:id="480389956">
      <w:bodyDiv w:val="1"/>
      <w:marLeft w:val="0"/>
      <w:marRight w:val="0"/>
      <w:marTop w:val="0"/>
      <w:marBottom w:val="0"/>
      <w:divBdr>
        <w:top w:val="none" w:sz="0" w:space="0" w:color="auto"/>
        <w:left w:val="none" w:sz="0" w:space="0" w:color="auto"/>
        <w:bottom w:val="none" w:sz="0" w:space="0" w:color="auto"/>
        <w:right w:val="none" w:sz="0" w:space="0" w:color="auto"/>
      </w:divBdr>
    </w:div>
    <w:div w:id="494608989">
      <w:bodyDiv w:val="1"/>
      <w:marLeft w:val="0"/>
      <w:marRight w:val="0"/>
      <w:marTop w:val="0"/>
      <w:marBottom w:val="0"/>
      <w:divBdr>
        <w:top w:val="none" w:sz="0" w:space="0" w:color="auto"/>
        <w:left w:val="none" w:sz="0" w:space="0" w:color="auto"/>
        <w:bottom w:val="none" w:sz="0" w:space="0" w:color="auto"/>
        <w:right w:val="none" w:sz="0" w:space="0" w:color="auto"/>
      </w:divBdr>
    </w:div>
    <w:div w:id="530724484">
      <w:bodyDiv w:val="1"/>
      <w:marLeft w:val="0"/>
      <w:marRight w:val="0"/>
      <w:marTop w:val="0"/>
      <w:marBottom w:val="0"/>
      <w:divBdr>
        <w:top w:val="none" w:sz="0" w:space="0" w:color="auto"/>
        <w:left w:val="none" w:sz="0" w:space="0" w:color="auto"/>
        <w:bottom w:val="none" w:sz="0" w:space="0" w:color="auto"/>
        <w:right w:val="none" w:sz="0" w:space="0" w:color="auto"/>
      </w:divBdr>
    </w:div>
    <w:div w:id="554049125">
      <w:bodyDiv w:val="1"/>
      <w:marLeft w:val="0"/>
      <w:marRight w:val="0"/>
      <w:marTop w:val="0"/>
      <w:marBottom w:val="0"/>
      <w:divBdr>
        <w:top w:val="none" w:sz="0" w:space="0" w:color="auto"/>
        <w:left w:val="none" w:sz="0" w:space="0" w:color="auto"/>
        <w:bottom w:val="none" w:sz="0" w:space="0" w:color="auto"/>
        <w:right w:val="none" w:sz="0" w:space="0" w:color="auto"/>
      </w:divBdr>
    </w:div>
    <w:div w:id="561064548">
      <w:bodyDiv w:val="1"/>
      <w:marLeft w:val="0"/>
      <w:marRight w:val="0"/>
      <w:marTop w:val="0"/>
      <w:marBottom w:val="0"/>
      <w:divBdr>
        <w:top w:val="none" w:sz="0" w:space="0" w:color="auto"/>
        <w:left w:val="none" w:sz="0" w:space="0" w:color="auto"/>
        <w:bottom w:val="none" w:sz="0" w:space="0" w:color="auto"/>
        <w:right w:val="none" w:sz="0" w:space="0" w:color="auto"/>
      </w:divBdr>
    </w:div>
    <w:div w:id="594284244">
      <w:bodyDiv w:val="1"/>
      <w:marLeft w:val="0"/>
      <w:marRight w:val="0"/>
      <w:marTop w:val="0"/>
      <w:marBottom w:val="0"/>
      <w:divBdr>
        <w:top w:val="none" w:sz="0" w:space="0" w:color="auto"/>
        <w:left w:val="none" w:sz="0" w:space="0" w:color="auto"/>
        <w:bottom w:val="none" w:sz="0" w:space="0" w:color="auto"/>
        <w:right w:val="none" w:sz="0" w:space="0" w:color="auto"/>
      </w:divBdr>
    </w:div>
    <w:div w:id="606086941">
      <w:bodyDiv w:val="1"/>
      <w:marLeft w:val="0"/>
      <w:marRight w:val="0"/>
      <w:marTop w:val="0"/>
      <w:marBottom w:val="0"/>
      <w:divBdr>
        <w:top w:val="none" w:sz="0" w:space="0" w:color="auto"/>
        <w:left w:val="none" w:sz="0" w:space="0" w:color="auto"/>
        <w:bottom w:val="none" w:sz="0" w:space="0" w:color="auto"/>
        <w:right w:val="none" w:sz="0" w:space="0" w:color="auto"/>
      </w:divBdr>
    </w:div>
    <w:div w:id="633021243">
      <w:bodyDiv w:val="1"/>
      <w:marLeft w:val="0"/>
      <w:marRight w:val="0"/>
      <w:marTop w:val="0"/>
      <w:marBottom w:val="0"/>
      <w:divBdr>
        <w:top w:val="none" w:sz="0" w:space="0" w:color="auto"/>
        <w:left w:val="none" w:sz="0" w:space="0" w:color="auto"/>
        <w:bottom w:val="none" w:sz="0" w:space="0" w:color="auto"/>
        <w:right w:val="none" w:sz="0" w:space="0" w:color="auto"/>
      </w:divBdr>
    </w:div>
    <w:div w:id="664672734">
      <w:bodyDiv w:val="1"/>
      <w:marLeft w:val="0"/>
      <w:marRight w:val="0"/>
      <w:marTop w:val="0"/>
      <w:marBottom w:val="0"/>
      <w:divBdr>
        <w:top w:val="none" w:sz="0" w:space="0" w:color="auto"/>
        <w:left w:val="none" w:sz="0" w:space="0" w:color="auto"/>
        <w:bottom w:val="none" w:sz="0" w:space="0" w:color="auto"/>
        <w:right w:val="none" w:sz="0" w:space="0" w:color="auto"/>
      </w:divBdr>
    </w:div>
    <w:div w:id="712313509">
      <w:bodyDiv w:val="1"/>
      <w:marLeft w:val="0"/>
      <w:marRight w:val="0"/>
      <w:marTop w:val="0"/>
      <w:marBottom w:val="0"/>
      <w:divBdr>
        <w:top w:val="none" w:sz="0" w:space="0" w:color="auto"/>
        <w:left w:val="none" w:sz="0" w:space="0" w:color="auto"/>
        <w:bottom w:val="none" w:sz="0" w:space="0" w:color="auto"/>
        <w:right w:val="none" w:sz="0" w:space="0" w:color="auto"/>
      </w:divBdr>
    </w:div>
    <w:div w:id="714038734">
      <w:bodyDiv w:val="1"/>
      <w:marLeft w:val="0"/>
      <w:marRight w:val="0"/>
      <w:marTop w:val="0"/>
      <w:marBottom w:val="0"/>
      <w:divBdr>
        <w:top w:val="none" w:sz="0" w:space="0" w:color="auto"/>
        <w:left w:val="none" w:sz="0" w:space="0" w:color="auto"/>
        <w:bottom w:val="none" w:sz="0" w:space="0" w:color="auto"/>
        <w:right w:val="none" w:sz="0" w:space="0" w:color="auto"/>
      </w:divBdr>
    </w:div>
    <w:div w:id="721559010">
      <w:bodyDiv w:val="1"/>
      <w:marLeft w:val="0"/>
      <w:marRight w:val="0"/>
      <w:marTop w:val="0"/>
      <w:marBottom w:val="0"/>
      <w:divBdr>
        <w:top w:val="none" w:sz="0" w:space="0" w:color="auto"/>
        <w:left w:val="none" w:sz="0" w:space="0" w:color="auto"/>
        <w:bottom w:val="none" w:sz="0" w:space="0" w:color="auto"/>
        <w:right w:val="none" w:sz="0" w:space="0" w:color="auto"/>
      </w:divBdr>
    </w:div>
    <w:div w:id="725643042">
      <w:bodyDiv w:val="1"/>
      <w:marLeft w:val="0"/>
      <w:marRight w:val="0"/>
      <w:marTop w:val="0"/>
      <w:marBottom w:val="0"/>
      <w:divBdr>
        <w:top w:val="none" w:sz="0" w:space="0" w:color="auto"/>
        <w:left w:val="none" w:sz="0" w:space="0" w:color="auto"/>
        <w:bottom w:val="none" w:sz="0" w:space="0" w:color="auto"/>
        <w:right w:val="none" w:sz="0" w:space="0" w:color="auto"/>
      </w:divBdr>
    </w:div>
    <w:div w:id="748111539">
      <w:bodyDiv w:val="1"/>
      <w:marLeft w:val="0"/>
      <w:marRight w:val="0"/>
      <w:marTop w:val="0"/>
      <w:marBottom w:val="0"/>
      <w:divBdr>
        <w:top w:val="none" w:sz="0" w:space="0" w:color="auto"/>
        <w:left w:val="none" w:sz="0" w:space="0" w:color="auto"/>
        <w:bottom w:val="none" w:sz="0" w:space="0" w:color="auto"/>
        <w:right w:val="none" w:sz="0" w:space="0" w:color="auto"/>
      </w:divBdr>
    </w:div>
    <w:div w:id="756555038">
      <w:bodyDiv w:val="1"/>
      <w:marLeft w:val="0"/>
      <w:marRight w:val="0"/>
      <w:marTop w:val="0"/>
      <w:marBottom w:val="0"/>
      <w:divBdr>
        <w:top w:val="none" w:sz="0" w:space="0" w:color="auto"/>
        <w:left w:val="none" w:sz="0" w:space="0" w:color="auto"/>
        <w:bottom w:val="none" w:sz="0" w:space="0" w:color="auto"/>
        <w:right w:val="none" w:sz="0" w:space="0" w:color="auto"/>
      </w:divBdr>
    </w:div>
    <w:div w:id="807669977">
      <w:bodyDiv w:val="1"/>
      <w:marLeft w:val="0"/>
      <w:marRight w:val="0"/>
      <w:marTop w:val="0"/>
      <w:marBottom w:val="0"/>
      <w:divBdr>
        <w:top w:val="none" w:sz="0" w:space="0" w:color="auto"/>
        <w:left w:val="none" w:sz="0" w:space="0" w:color="auto"/>
        <w:bottom w:val="none" w:sz="0" w:space="0" w:color="auto"/>
        <w:right w:val="none" w:sz="0" w:space="0" w:color="auto"/>
      </w:divBdr>
    </w:div>
    <w:div w:id="811480199">
      <w:bodyDiv w:val="1"/>
      <w:marLeft w:val="0"/>
      <w:marRight w:val="0"/>
      <w:marTop w:val="0"/>
      <w:marBottom w:val="0"/>
      <w:divBdr>
        <w:top w:val="none" w:sz="0" w:space="0" w:color="auto"/>
        <w:left w:val="none" w:sz="0" w:space="0" w:color="auto"/>
        <w:bottom w:val="none" w:sz="0" w:space="0" w:color="auto"/>
        <w:right w:val="none" w:sz="0" w:space="0" w:color="auto"/>
      </w:divBdr>
    </w:div>
    <w:div w:id="850950607">
      <w:bodyDiv w:val="1"/>
      <w:marLeft w:val="0"/>
      <w:marRight w:val="0"/>
      <w:marTop w:val="0"/>
      <w:marBottom w:val="0"/>
      <w:divBdr>
        <w:top w:val="none" w:sz="0" w:space="0" w:color="auto"/>
        <w:left w:val="none" w:sz="0" w:space="0" w:color="auto"/>
        <w:bottom w:val="none" w:sz="0" w:space="0" w:color="auto"/>
        <w:right w:val="none" w:sz="0" w:space="0" w:color="auto"/>
      </w:divBdr>
    </w:div>
    <w:div w:id="851601788">
      <w:bodyDiv w:val="1"/>
      <w:marLeft w:val="0"/>
      <w:marRight w:val="0"/>
      <w:marTop w:val="0"/>
      <w:marBottom w:val="0"/>
      <w:divBdr>
        <w:top w:val="none" w:sz="0" w:space="0" w:color="auto"/>
        <w:left w:val="none" w:sz="0" w:space="0" w:color="auto"/>
        <w:bottom w:val="none" w:sz="0" w:space="0" w:color="auto"/>
        <w:right w:val="none" w:sz="0" w:space="0" w:color="auto"/>
      </w:divBdr>
    </w:div>
    <w:div w:id="912160148">
      <w:bodyDiv w:val="1"/>
      <w:marLeft w:val="0"/>
      <w:marRight w:val="0"/>
      <w:marTop w:val="0"/>
      <w:marBottom w:val="0"/>
      <w:divBdr>
        <w:top w:val="none" w:sz="0" w:space="0" w:color="auto"/>
        <w:left w:val="none" w:sz="0" w:space="0" w:color="auto"/>
        <w:bottom w:val="none" w:sz="0" w:space="0" w:color="auto"/>
        <w:right w:val="none" w:sz="0" w:space="0" w:color="auto"/>
      </w:divBdr>
    </w:div>
    <w:div w:id="918976998">
      <w:bodyDiv w:val="1"/>
      <w:marLeft w:val="0"/>
      <w:marRight w:val="0"/>
      <w:marTop w:val="0"/>
      <w:marBottom w:val="0"/>
      <w:divBdr>
        <w:top w:val="none" w:sz="0" w:space="0" w:color="auto"/>
        <w:left w:val="none" w:sz="0" w:space="0" w:color="auto"/>
        <w:bottom w:val="none" w:sz="0" w:space="0" w:color="auto"/>
        <w:right w:val="none" w:sz="0" w:space="0" w:color="auto"/>
      </w:divBdr>
    </w:div>
    <w:div w:id="934171039">
      <w:bodyDiv w:val="1"/>
      <w:marLeft w:val="0"/>
      <w:marRight w:val="0"/>
      <w:marTop w:val="0"/>
      <w:marBottom w:val="0"/>
      <w:divBdr>
        <w:top w:val="none" w:sz="0" w:space="0" w:color="auto"/>
        <w:left w:val="none" w:sz="0" w:space="0" w:color="auto"/>
        <w:bottom w:val="none" w:sz="0" w:space="0" w:color="auto"/>
        <w:right w:val="none" w:sz="0" w:space="0" w:color="auto"/>
      </w:divBdr>
    </w:div>
    <w:div w:id="938029338">
      <w:bodyDiv w:val="1"/>
      <w:marLeft w:val="0"/>
      <w:marRight w:val="0"/>
      <w:marTop w:val="0"/>
      <w:marBottom w:val="0"/>
      <w:divBdr>
        <w:top w:val="none" w:sz="0" w:space="0" w:color="auto"/>
        <w:left w:val="none" w:sz="0" w:space="0" w:color="auto"/>
        <w:bottom w:val="none" w:sz="0" w:space="0" w:color="auto"/>
        <w:right w:val="none" w:sz="0" w:space="0" w:color="auto"/>
      </w:divBdr>
    </w:div>
    <w:div w:id="982809057">
      <w:bodyDiv w:val="1"/>
      <w:marLeft w:val="0"/>
      <w:marRight w:val="0"/>
      <w:marTop w:val="0"/>
      <w:marBottom w:val="0"/>
      <w:divBdr>
        <w:top w:val="none" w:sz="0" w:space="0" w:color="auto"/>
        <w:left w:val="none" w:sz="0" w:space="0" w:color="auto"/>
        <w:bottom w:val="none" w:sz="0" w:space="0" w:color="auto"/>
        <w:right w:val="none" w:sz="0" w:space="0" w:color="auto"/>
      </w:divBdr>
    </w:div>
    <w:div w:id="1090662869">
      <w:bodyDiv w:val="1"/>
      <w:marLeft w:val="0"/>
      <w:marRight w:val="0"/>
      <w:marTop w:val="0"/>
      <w:marBottom w:val="0"/>
      <w:divBdr>
        <w:top w:val="none" w:sz="0" w:space="0" w:color="auto"/>
        <w:left w:val="none" w:sz="0" w:space="0" w:color="auto"/>
        <w:bottom w:val="none" w:sz="0" w:space="0" w:color="auto"/>
        <w:right w:val="none" w:sz="0" w:space="0" w:color="auto"/>
      </w:divBdr>
    </w:div>
    <w:div w:id="1161389863">
      <w:bodyDiv w:val="1"/>
      <w:marLeft w:val="0"/>
      <w:marRight w:val="0"/>
      <w:marTop w:val="0"/>
      <w:marBottom w:val="0"/>
      <w:divBdr>
        <w:top w:val="none" w:sz="0" w:space="0" w:color="auto"/>
        <w:left w:val="none" w:sz="0" w:space="0" w:color="auto"/>
        <w:bottom w:val="none" w:sz="0" w:space="0" w:color="auto"/>
        <w:right w:val="none" w:sz="0" w:space="0" w:color="auto"/>
      </w:divBdr>
    </w:div>
    <w:div w:id="1162234441">
      <w:bodyDiv w:val="1"/>
      <w:marLeft w:val="0"/>
      <w:marRight w:val="0"/>
      <w:marTop w:val="0"/>
      <w:marBottom w:val="0"/>
      <w:divBdr>
        <w:top w:val="none" w:sz="0" w:space="0" w:color="auto"/>
        <w:left w:val="none" w:sz="0" w:space="0" w:color="auto"/>
        <w:bottom w:val="none" w:sz="0" w:space="0" w:color="auto"/>
        <w:right w:val="none" w:sz="0" w:space="0" w:color="auto"/>
      </w:divBdr>
    </w:div>
    <w:div w:id="1180119424">
      <w:bodyDiv w:val="1"/>
      <w:marLeft w:val="0"/>
      <w:marRight w:val="0"/>
      <w:marTop w:val="0"/>
      <w:marBottom w:val="0"/>
      <w:divBdr>
        <w:top w:val="none" w:sz="0" w:space="0" w:color="auto"/>
        <w:left w:val="none" w:sz="0" w:space="0" w:color="auto"/>
        <w:bottom w:val="none" w:sz="0" w:space="0" w:color="auto"/>
        <w:right w:val="none" w:sz="0" w:space="0" w:color="auto"/>
      </w:divBdr>
    </w:div>
    <w:div w:id="1181434300">
      <w:bodyDiv w:val="1"/>
      <w:marLeft w:val="0"/>
      <w:marRight w:val="0"/>
      <w:marTop w:val="0"/>
      <w:marBottom w:val="0"/>
      <w:divBdr>
        <w:top w:val="none" w:sz="0" w:space="0" w:color="auto"/>
        <w:left w:val="none" w:sz="0" w:space="0" w:color="auto"/>
        <w:bottom w:val="none" w:sz="0" w:space="0" w:color="auto"/>
        <w:right w:val="none" w:sz="0" w:space="0" w:color="auto"/>
      </w:divBdr>
    </w:div>
    <w:div w:id="1219052002">
      <w:bodyDiv w:val="1"/>
      <w:marLeft w:val="0"/>
      <w:marRight w:val="0"/>
      <w:marTop w:val="0"/>
      <w:marBottom w:val="0"/>
      <w:divBdr>
        <w:top w:val="none" w:sz="0" w:space="0" w:color="auto"/>
        <w:left w:val="none" w:sz="0" w:space="0" w:color="auto"/>
        <w:bottom w:val="none" w:sz="0" w:space="0" w:color="auto"/>
        <w:right w:val="none" w:sz="0" w:space="0" w:color="auto"/>
      </w:divBdr>
    </w:div>
    <w:div w:id="1259869078">
      <w:bodyDiv w:val="1"/>
      <w:marLeft w:val="0"/>
      <w:marRight w:val="0"/>
      <w:marTop w:val="0"/>
      <w:marBottom w:val="0"/>
      <w:divBdr>
        <w:top w:val="none" w:sz="0" w:space="0" w:color="auto"/>
        <w:left w:val="none" w:sz="0" w:space="0" w:color="auto"/>
        <w:bottom w:val="none" w:sz="0" w:space="0" w:color="auto"/>
        <w:right w:val="none" w:sz="0" w:space="0" w:color="auto"/>
      </w:divBdr>
    </w:div>
    <w:div w:id="1264148612">
      <w:bodyDiv w:val="1"/>
      <w:marLeft w:val="0"/>
      <w:marRight w:val="0"/>
      <w:marTop w:val="0"/>
      <w:marBottom w:val="0"/>
      <w:divBdr>
        <w:top w:val="none" w:sz="0" w:space="0" w:color="auto"/>
        <w:left w:val="none" w:sz="0" w:space="0" w:color="auto"/>
        <w:bottom w:val="none" w:sz="0" w:space="0" w:color="auto"/>
        <w:right w:val="none" w:sz="0" w:space="0" w:color="auto"/>
      </w:divBdr>
    </w:div>
    <w:div w:id="1268657993">
      <w:bodyDiv w:val="1"/>
      <w:marLeft w:val="0"/>
      <w:marRight w:val="0"/>
      <w:marTop w:val="0"/>
      <w:marBottom w:val="0"/>
      <w:divBdr>
        <w:top w:val="none" w:sz="0" w:space="0" w:color="auto"/>
        <w:left w:val="none" w:sz="0" w:space="0" w:color="auto"/>
        <w:bottom w:val="none" w:sz="0" w:space="0" w:color="auto"/>
        <w:right w:val="none" w:sz="0" w:space="0" w:color="auto"/>
      </w:divBdr>
    </w:div>
    <w:div w:id="1275209985">
      <w:bodyDiv w:val="1"/>
      <w:marLeft w:val="0"/>
      <w:marRight w:val="0"/>
      <w:marTop w:val="0"/>
      <w:marBottom w:val="0"/>
      <w:divBdr>
        <w:top w:val="none" w:sz="0" w:space="0" w:color="auto"/>
        <w:left w:val="none" w:sz="0" w:space="0" w:color="auto"/>
        <w:bottom w:val="none" w:sz="0" w:space="0" w:color="auto"/>
        <w:right w:val="none" w:sz="0" w:space="0" w:color="auto"/>
      </w:divBdr>
    </w:div>
    <w:div w:id="1279609536">
      <w:bodyDiv w:val="1"/>
      <w:marLeft w:val="0"/>
      <w:marRight w:val="0"/>
      <w:marTop w:val="0"/>
      <w:marBottom w:val="0"/>
      <w:divBdr>
        <w:top w:val="none" w:sz="0" w:space="0" w:color="auto"/>
        <w:left w:val="none" w:sz="0" w:space="0" w:color="auto"/>
        <w:bottom w:val="none" w:sz="0" w:space="0" w:color="auto"/>
        <w:right w:val="none" w:sz="0" w:space="0" w:color="auto"/>
      </w:divBdr>
    </w:div>
    <w:div w:id="1285965815">
      <w:bodyDiv w:val="1"/>
      <w:marLeft w:val="0"/>
      <w:marRight w:val="0"/>
      <w:marTop w:val="0"/>
      <w:marBottom w:val="0"/>
      <w:divBdr>
        <w:top w:val="none" w:sz="0" w:space="0" w:color="auto"/>
        <w:left w:val="none" w:sz="0" w:space="0" w:color="auto"/>
        <w:bottom w:val="none" w:sz="0" w:space="0" w:color="auto"/>
        <w:right w:val="none" w:sz="0" w:space="0" w:color="auto"/>
      </w:divBdr>
    </w:div>
    <w:div w:id="1299073429">
      <w:bodyDiv w:val="1"/>
      <w:marLeft w:val="0"/>
      <w:marRight w:val="0"/>
      <w:marTop w:val="0"/>
      <w:marBottom w:val="0"/>
      <w:divBdr>
        <w:top w:val="none" w:sz="0" w:space="0" w:color="auto"/>
        <w:left w:val="none" w:sz="0" w:space="0" w:color="auto"/>
        <w:bottom w:val="none" w:sz="0" w:space="0" w:color="auto"/>
        <w:right w:val="none" w:sz="0" w:space="0" w:color="auto"/>
      </w:divBdr>
    </w:div>
    <w:div w:id="1318998391">
      <w:bodyDiv w:val="1"/>
      <w:marLeft w:val="0"/>
      <w:marRight w:val="0"/>
      <w:marTop w:val="0"/>
      <w:marBottom w:val="0"/>
      <w:divBdr>
        <w:top w:val="none" w:sz="0" w:space="0" w:color="auto"/>
        <w:left w:val="none" w:sz="0" w:space="0" w:color="auto"/>
        <w:bottom w:val="none" w:sz="0" w:space="0" w:color="auto"/>
        <w:right w:val="none" w:sz="0" w:space="0" w:color="auto"/>
      </w:divBdr>
    </w:div>
    <w:div w:id="1327395683">
      <w:bodyDiv w:val="1"/>
      <w:marLeft w:val="0"/>
      <w:marRight w:val="0"/>
      <w:marTop w:val="0"/>
      <w:marBottom w:val="0"/>
      <w:divBdr>
        <w:top w:val="none" w:sz="0" w:space="0" w:color="auto"/>
        <w:left w:val="none" w:sz="0" w:space="0" w:color="auto"/>
        <w:bottom w:val="none" w:sz="0" w:space="0" w:color="auto"/>
        <w:right w:val="none" w:sz="0" w:space="0" w:color="auto"/>
      </w:divBdr>
    </w:div>
    <w:div w:id="1328171403">
      <w:bodyDiv w:val="1"/>
      <w:marLeft w:val="0"/>
      <w:marRight w:val="0"/>
      <w:marTop w:val="0"/>
      <w:marBottom w:val="0"/>
      <w:divBdr>
        <w:top w:val="none" w:sz="0" w:space="0" w:color="auto"/>
        <w:left w:val="none" w:sz="0" w:space="0" w:color="auto"/>
        <w:bottom w:val="none" w:sz="0" w:space="0" w:color="auto"/>
        <w:right w:val="none" w:sz="0" w:space="0" w:color="auto"/>
      </w:divBdr>
    </w:div>
    <w:div w:id="1361012837">
      <w:bodyDiv w:val="1"/>
      <w:marLeft w:val="0"/>
      <w:marRight w:val="0"/>
      <w:marTop w:val="0"/>
      <w:marBottom w:val="0"/>
      <w:divBdr>
        <w:top w:val="none" w:sz="0" w:space="0" w:color="auto"/>
        <w:left w:val="none" w:sz="0" w:space="0" w:color="auto"/>
        <w:bottom w:val="none" w:sz="0" w:space="0" w:color="auto"/>
        <w:right w:val="none" w:sz="0" w:space="0" w:color="auto"/>
      </w:divBdr>
    </w:div>
    <w:div w:id="1377698036">
      <w:bodyDiv w:val="1"/>
      <w:marLeft w:val="0"/>
      <w:marRight w:val="0"/>
      <w:marTop w:val="0"/>
      <w:marBottom w:val="0"/>
      <w:divBdr>
        <w:top w:val="none" w:sz="0" w:space="0" w:color="auto"/>
        <w:left w:val="none" w:sz="0" w:space="0" w:color="auto"/>
        <w:bottom w:val="none" w:sz="0" w:space="0" w:color="auto"/>
        <w:right w:val="none" w:sz="0" w:space="0" w:color="auto"/>
      </w:divBdr>
    </w:div>
    <w:div w:id="1386757318">
      <w:bodyDiv w:val="1"/>
      <w:marLeft w:val="0"/>
      <w:marRight w:val="0"/>
      <w:marTop w:val="0"/>
      <w:marBottom w:val="0"/>
      <w:divBdr>
        <w:top w:val="none" w:sz="0" w:space="0" w:color="auto"/>
        <w:left w:val="none" w:sz="0" w:space="0" w:color="auto"/>
        <w:bottom w:val="none" w:sz="0" w:space="0" w:color="auto"/>
        <w:right w:val="none" w:sz="0" w:space="0" w:color="auto"/>
      </w:divBdr>
    </w:div>
    <w:div w:id="1391615490">
      <w:bodyDiv w:val="1"/>
      <w:marLeft w:val="0"/>
      <w:marRight w:val="0"/>
      <w:marTop w:val="0"/>
      <w:marBottom w:val="0"/>
      <w:divBdr>
        <w:top w:val="none" w:sz="0" w:space="0" w:color="auto"/>
        <w:left w:val="none" w:sz="0" w:space="0" w:color="auto"/>
        <w:bottom w:val="none" w:sz="0" w:space="0" w:color="auto"/>
        <w:right w:val="none" w:sz="0" w:space="0" w:color="auto"/>
      </w:divBdr>
    </w:div>
    <w:div w:id="1396004847">
      <w:bodyDiv w:val="1"/>
      <w:marLeft w:val="0"/>
      <w:marRight w:val="0"/>
      <w:marTop w:val="0"/>
      <w:marBottom w:val="0"/>
      <w:divBdr>
        <w:top w:val="none" w:sz="0" w:space="0" w:color="auto"/>
        <w:left w:val="none" w:sz="0" w:space="0" w:color="auto"/>
        <w:bottom w:val="none" w:sz="0" w:space="0" w:color="auto"/>
        <w:right w:val="none" w:sz="0" w:space="0" w:color="auto"/>
      </w:divBdr>
    </w:div>
    <w:div w:id="1399673117">
      <w:bodyDiv w:val="1"/>
      <w:marLeft w:val="0"/>
      <w:marRight w:val="0"/>
      <w:marTop w:val="0"/>
      <w:marBottom w:val="0"/>
      <w:divBdr>
        <w:top w:val="none" w:sz="0" w:space="0" w:color="auto"/>
        <w:left w:val="none" w:sz="0" w:space="0" w:color="auto"/>
        <w:bottom w:val="none" w:sz="0" w:space="0" w:color="auto"/>
        <w:right w:val="none" w:sz="0" w:space="0" w:color="auto"/>
      </w:divBdr>
    </w:div>
    <w:div w:id="1409962692">
      <w:bodyDiv w:val="1"/>
      <w:marLeft w:val="0"/>
      <w:marRight w:val="0"/>
      <w:marTop w:val="0"/>
      <w:marBottom w:val="0"/>
      <w:divBdr>
        <w:top w:val="none" w:sz="0" w:space="0" w:color="auto"/>
        <w:left w:val="none" w:sz="0" w:space="0" w:color="auto"/>
        <w:bottom w:val="none" w:sz="0" w:space="0" w:color="auto"/>
        <w:right w:val="none" w:sz="0" w:space="0" w:color="auto"/>
      </w:divBdr>
    </w:div>
    <w:div w:id="1410038914">
      <w:bodyDiv w:val="1"/>
      <w:marLeft w:val="0"/>
      <w:marRight w:val="0"/>
      <w:marTop w:val="0"/>
      <w:marBottom w:val="0"/>
      <w:divBdr>
        <w:top w:val="none" w:sz="0" w:space="0" w:color="auto"/>
        <w:left w:val="none" w:sz="0" w:space="0" w:color="auto"/>
        <w:bottom w:val="none" w:sz="0" w:space="0" w:color="auto"/>
        <w:right w:val="none" w:sz="0" w:space="0" w:color="auto"/>
      </w:divBdr>
    </w:div>
    <w:div w:id="1435443657">
      <w:bodyDiv w:val="1"/>
      <w:marLeft w:val="0"/>
      <w:marRight w:val="0"/>
      <w:marTop w:val="0"/>
      <w:marBottom w:val="0"/>
      <w:divBdr>
        <w:top w:val="none" w:sz="0" w:space="0" w:color="auto"/>
        <w:left w:val="none" w:sz="0" w:space="0" w:color="auto"/>
        <w:bottom w:val="none" w:sz="0" w:space="0" w:color="auto"/>
        <w:right w:val="none" w:sz="0" w:space="0" w:color="auto"/>
      </w:divBdr>
    </w:div>
    <w:div w:id="1464156262">
      <w:bodyDiv w:val="1"/>
      <w:marLeft w:val="0"/>
      <w:marRight w:val="0"/>
      <w:marTop w:val="0"/>
      <w:marBottom w:val="0"/>
      <w:divBdr>
        <w:top w:val="none" w:sz="0" w:space="0" w:color="auto"/>
        <w:left w:val="none" w:sz="0" w:space="0" w:color="auto"/>
        <w:bottom w:val="none" w:sz="0" w:space="0" w:color="auto"/>
        <w:right w:val="none" w:sz="0" w:space="0" w:color="auto"/>
      </w:divBdr>
    </w:div>
    <w:div w:id="1476408420">
      <w:bodyDiv w:val="1"/>
      <w:marLeft w:val="0"/>
      <w:marRight w:val="0"/>
      <w:marTop w:val="0"/>
      <w:marBottom w:val="0"/>
      <w:divBdr>
        <w:top w:val="none" w:sz="0" w:space="0" w:color="auto"/>
        <w:left w:val="none" w:sz="0" w:space="0" w:color="auto"/>
        <w:bottom w:val="none" w:sz="0" w:space="0" w:color="auto"/>
        <w:right w:val="none" w:sz="0" w:space="0" w:color="auto"/>
      </w:divBdr>
    </w:div>
    <w:div w:id="1481190086">
      <w:bodyDiv w:val="1"/>
      <w:marLeft w:val="0"/>
      <w:marRight w:val="0"/>
      <w:marTop w:val="0"/>
      <w:marBottom w:val="0"/>
      <w:divBdr>
        <w:top w:val="none" w:sz="0" w:space="0" w:color="auto"/>
        <w:left w:val="none" w:sz="0" w:space="0" w:color="auto"/>
        <w:bottom w:val="none" w:sz="0" w:space="0" w:color="auto"/>
        <w:right w:val="none" w:sz="0" w:space="0" w:color="auto"/>
      </w:divBdr>
    </w:div>
    <w:div w:id="1485077839">
      <w:bodyDiv w:val="1"/>
      <w:marLeft w:val="0"/>
      <w:marRight w:val="0"/>
      <w:marTop w:val="0"/>
      <w:marBottom w:val="0"/>
      <w:divBdr>
        <w:top w:val="none" w:sz="0" w:space="0" w:color="auto"/>
        <w:left w:val="none" w:sz="0" w:space="0" w:color="auto"/>
        <w:bottom w:val="none" w:sz="0" w:space="0" w:color="auto"/>
        <w:right w:val="none" w:sz="0" w:space="0" w:color="auto"/>
      </w:divBdr>
    </w:div>
    <w:div w:id="1492403588">
      <w:bodyDiv w:val="1"/>
      <w:marLeft w:val="0"/>
      <w:marRight w:val="0"/>
      <w:marTop w:val="0"/>
      <w:marBottom w:val="0"/>
      <w:divBdr>
        <w:top w:val="none" w:sz="0" w:space="0" w:color="auto"/>
        <w:left w:val="none" w:sz="0" w:space="0" w:color="auto"/>
        <w:bottom w:val="none" w:sz="0" w:space="0" w:color="auto"/>
        <w:right w:val="none" w:sz="0" w:space="0" w:color="auto"/>
      </w:divBdr>
    </w:div>
    <w:div w:id="1543445075">
      <w:bodyDiv w:val="1"/>
      <w:marLeft w:val="0"/>
      <w:marRight w:val="0"/>
      <w:marTop w:val="0"/>
      <w:marBottom w:val="0"/>
      <w:divBdr>
        <w:top w:val="none" w:sz="0" w:space="0" w:color="auto"/>
        <w:left w:val="none" w:sz="0" w:space="0" w:color="auto"/>
        <w:bottom w:val="none" w:sz="0" w:space="0" w:color="auto"/>
        <w:right w:val="none" w:sz="0" w:space="0" w:color="auto"/>
      </w:divBdr>
    </w:div>
    <w:div w:id="1568540038">
      <w:bodyDiv w:val="1"/>
      <w:marLeft w:val="0"/>
      <w:marRight w:val="0"/>
      <w:marTop w:val="0"/>
      <w:marBottom w:val="0"/>
      <w:divBdr>
        <w:top w:val="none" w:sz="0" w:space="0" w:color="auto"/>
        <w:left w:val="none" w:sz="0" w:space="0" w:color="auto"/>
        <w:bottom w:val="none" w:sz="0" w:space="0" w:color="auto"/>
        <w:right w:val="none" w:sz="0" w:space="0" w:color="auto"/>
      </w:divBdr>
    </w:div>
    <w:div w:id="1580210025">
      <w:bodyDiv w:val="1"/>
      <w:marLeft w:val="0"/>
      <w:marRight w:val="0"/>
      <w:marTop w:val="0"/>
      <w:marBottom w:val="0"/>
      <w:divBdr>
        <w:top w:val="none" w:sz="0" w:space="0" w:color="auto"/>
        <w:left w:val="none" w:sz="0" w:space="0" w:color="auto"/>
        <w:bottom w:val="none" w:sz="0" w:space="0" w:color="auto"/>
        <w:right w:val="none" w:sz="0" w:space="0" w:color="auto"/>
      </w:divBdr>
    </w:div>
    <w:div w:id="1587886887">
      <w:bodyDiv w:val="1"/>
      <w:marLeft w:val="0"/>
      <w:marRight w:val="0"/>
      <w:marTop w:val="0"/>
      <w:marBottom w:val="0"/>
      <w:divBdr>
        <w:top w:val="none" w:sz="0" w:space="0" w:color="auto"/>
        <w:left w:val="none" w:sz="0" w:space="0" w:color="auto"/>
        <w:bottom w:val="none" w:sz="0" w:space="0" w:color="auto"/>
        <w:right w:val="none" w:sz="0" w:space="0" w:color="auto"/>
      </w:divBdr>
    </w:div>
    <w:div w:id="1606957403">
      <w:bodyDiv w:val="1"/>
      <w:marLeft w:val="0"/>
      <w:marRight w:val="0"/>
      <w:marTop w:val="0"/>
      <w:marBottom w:val="0"/>
      <w:divBdr>
        <w:top w:val="none" w:sz="0" w:space="0" w:color="auto"/>
        <w:left w:val="none" w:sz="0" w:space="0" w:color="auto"/>
        <w:bottom w:val="none" w:sz="0" w:space="0" w:color="auto"/>
        <w:right w:val="none" w:sz="0" w:space="0" w:color="auto"/>
      </w:divBdr>
    </w:div>
    <w:div w:id="1659261978">
      <w:bodyDiv w:val="1"/>
      <w:marLeft w:val="0"/>
      <w:marRight w:val="0"/>
      <w:marTop w:val="0"/>
      <w:marBottom w:val="0"/>
      <w:divBdr>
        <w:top w:val="none" w:sz="0" w:space="0" w:color="auto"/>
        <w:left w:val="none" w:sz="0" w:space="0" w:color="auto"/>
        <w:bottom w:val="none" w:sz="0" w:space="0" w:color="auto"/>
        <w:right w:val="none" w:sz="0" w:space="0" w:color="auto"/>
      </w:divBdr>
    </w:div>
    <w:div w:id="1659308640">
      <w:bodyDiv w:val="1"/>
      <w:marLeft w:val="0"/>
      <w:marRight w:val="0"/>
      <w:marTop w:val="0"/>
      <w:marBottom w:val="0"/>
      <w:divBdr>
        <w:top w:val="none" w:sz="0" w:space="0" w:color="auto"/>
        <w:left w:val="none" w:sz="0" w:space="0" w:color="auto"/>
        <w:bottom w:val="none" w:sz="0" w:space="0" w:color="auto"/>
        <w:right w:val="none" w:sz="0" w:space="0" w:color="auto"/>
      </w:divBdr>
    </w:div>
    <w:div w:id="1661034267">
      <w:bodyDiv w:val="1"/>
      <w:marLeft w:val="0"/>
      <w:marRight w:val="0"/>
      <w:marTop w:val="0"/>
      <w:marBottom w:val="0"/>
      <w:divBdr>
        <w:top w:val="none" w:sz="0" w:space="0" w:color="auto"/>
        <w:left w:val="none" w:sz="0" w:space="0" w:color="auto"/>
        <w:bottom w:val="none" w:sz="0" w:space="0" w:color="auto"/>
        <w:right w:val="none" w:sz="0" w:space="0" w:color="auto"/>
      </w:divBdr>
    </w:div>
    <w:div w:id="1663123861">
      <w:bodyDiv w:val="1"/>
      <w:marLeft w:val="0"/>
      <w:marRight w:val="0"/>
      <w:marTop w:val="0"/>
      <w:marBottom w:val="0"/>
      <w:divBdr>
        <w:top w:val="none" w:sz="0" w:space="0" w:color="auto"/>
        <w:left w:val="none" w:sz="0" w:space="0" w:color="auto"/>
        <w:bottom w:val="none" w:sz="0" w:space="0" w:color="auto"/>
        <w:right w:val="none" w:sz="0" w:space="0" w:color="auto"/>
      </w:divBdr>
    </w:div>
    <w:div w:id="1663585468">
      <w:bodyDiv w:val="1"/>
      <w:marLeft w:val="0"/>
      <w:marRight w:val="0"/>
      <w:marTop w:val="0"/>
      <w:marBottom w:val="0"/>
      <w:divBdr>
        <w:top w:val="none" w:sz="0" w:space="0" w:color="auto"/>
        <w:left w:val="none" w:sz="0" w:space="0" w:color="auto"/>
        <w:bottom w:val="none" w:sz="0" w:space="0" w:color="auto"/>
        <w:right w:val="none" w:sz="0" w:space="0" w:color="auto"/>
      </w:divBdr>
    </w:div>
    <w:div w:id="1685664206">
      <w:bodyDiv w:val="1"/>
      <w:marLeft w:val="0"/>
      <w:marRight w:val="0"/>
      <w:marTop w:val="0"/>
      <w:marBottom w:val="0"/>
      <w:divBdr>
        <w:top w:val="none" w:sz="0" w:space="0" w:color="auto"/>
        <w:left w:val="none" w:sz="0" w:space="0" w:color="auto"/>
        <w:bottom w:val="none" w:sz="0" w:space="0" w:color="auto"/>
        <w:right w:val="none" w:sz="0" w:space="0" w:color="auto"/>
      </w:divBdr>
    </w:div>
    <w:div w:id="1686983347">
      <w:bodyDiv w:val="1"/>
      <w:marLeft w:val="0"/>
      <w:marRight w:val="0"/>
      <w:marTop w:val="0"/>
      <w:marBottom w:val="0"/>
      <w:divBdr>
        <w:top w:val="none" w:sz="0" w:space="0" w:color="auto"/>
        <w:left w:val="none" w:sz="0" w:space="0" w:color="auto"/>
        <w:bottom w:val="none" w:sz="0" w:space="0" w:color="auto"/>
        <w:right w:val="none" w:sz="0" w:space="0" w:color="auto"/>
      </w:divBdr>
    </w:div>
    <w:div w:id="1705203950">
      <w:bodyDiv w:val="1"/>
      <w:marLeft w:val="0"/>
      <w:marRight w:val="0"/>
      <w:marTop w:val="0"/>
      <w:marBottom w:val="0"/>
      <w:divBdr>
        <w:top w:val="none" w:sz="0" w:space="0" w:color="auto"/>
        <w:left w:val="none" w:sz="0" w:space="0" w:color="auto"/>
        <w:bottom w:val="none" w:sz="0" w:space="0" w:color="auto"/>
        <w:right w:val="none" w:sz="0" w:space="0" w:color="auto"/>
      </w:divBdr>
    </w:div>
    <w:div w:id="1772892462">
      <w:bodyDiv w:val="1"/>
      <w:marLeft w:val="0"/>
      <w:marRight w:val="0"/>
      <w:marTop w:val="0"/>
      <w:marBottom w:val="0"/>
      <w:divBdr>
        <w:top w:val="none" w:sz="0" w:space="0" w:color="auto"/>
        <w:left w:val="none" w:sz="0" w:space="0" w:color="auto"/>
        <w:bottom w:val="none" w:sz="0" w:space="0" w:color="auto"/>
        <w:right w:val="none" w:sz="0" w:space="0" w:color="auto"/>
      </w:divBdr>
    </w:div>
    <w:div w:id="1786803303">
      <w:bodyDiv w:val="1"/>
      <w:marLeft w:val="0"/>
      <w:marRight w:val="0"/>
      <w:marTop w:val="0"/>
      <w:marBottom w:val="0"/>
      <w:divBdr>
        <w:top w:val="none" w:sz="0" w:space="0" w:color="auto"/>
        <w:left w:val="none" w:sz="0" w:space="0" w:color="auto"/>
        <w:bottom w:val="none" w:sz="0" w:space="0" w:color="auto"/>
        <w:right w:val="none" w:sz="0" w:space="0" w:color="auto"/>
      </w:divBdr>
    </w:div>
    <w:div w:id="1799369601">
      <w:bodyDiv w:val="1"/>
      <w:marLeft w:val="0"/>
      <w:marRight w:val="0"/>
      <w:marTop w:val="0"/>
      <w:marBottom w:val="0"/>
      <w:divBdr>
        <w:top w:val="none" w:sz="0" w:space="0" w:color="auto"/>
        <w:left w:val="none" w:sz="0" w:space="0" w:color="auto"/>
        <w:bottom w:val="none" w:sz="0" w:space="0" w:color="auto"/>
        <w:right w:val="none" w:sz="0" w:space="0" w:color="auto"/>
      </w:divBdr>
    </w:div>
    <w:div w:id="1823160076">
      <w:bodyDiv w:val="1"/>
      <w:marLeft w:val="0"/>
      <w:marRight w:val="0"/>
      <w:marTop w:val="0"/>
      <w:marBottom w:val="0"/>
      <w:divBdr>
        <w:top w:val="none" w:sz="0" w:space="0" w:color="auto"/>
        <w:left w:val="none" w:sz="0" w:space="0" w:color="auto"/>
        <w:bottom w:val="none" w:sz="0" w:space="0" w:color="auto"/>
        <w:right w:val="none" w:sz="0" w:space="0" w:color="auto"/>
      </w:divBdr>
    </w:div>
    <w:div w:id="1834225096">
      <w:bodyDiv w:val="1"/>
      <w:marLeft w:val="0"/>
      <w:marRight w:val="0"/>
      <w:marTop w:val="0"/>
      <w:marBottom w:val="0"/>
      <w:divBdr>
        <w:top w:val="none" w:sz="0" w:space="0" w:color="auto"/>
        <w:left w:val="none" w:sz="0" w:space="0" w:color="auto"/>
        <w:bottom w:val="none" w:sz="0" w:space="0" w:color="auto"/>
        <w:right w:val="none" w:sz="0" w:space="0" w:color="auto"/>
      </w:divBdr>
    </w:div>
    <w:div w:id="1863325482">
      <w:bodyDiv w:val="1"/>
      <w:marLeft w:val="0"/>
      <w:marRight w:val="0"/>
      <w:marTop w:val="0"/>
      <w:marBottom w:val="0"/>
      <w:divBdr>
        <w:top w:val="none" w:sz="0" w:space="0" w:color="auto"/>
        <w:left w:val="none" w:sz="0" w:space="0" w:color="auto"/>
        <w:bottom w:val="none" w:sz="0" w:space="0" w:color="auto"/>
        <w:right w:val="none" w:sz="0" w:space="0" w:color="auto"/>
      </w:divBdr>
    </w:div>
    <w:div w:id="1868592745">
      <w:bodyDiv w:val="1"/>
      <w:marLeft w:val="0"/>
      <w:marRight w:val="0"/>
      <w:marTop w:val="0"/>
      <w:marBottom w:val="0"/>
      <w:divBdr>
        <w:top w:val="none" w:sz="0" w:space="0" w:color="auto"/>
        <w:left w:val="none" w:sz="0" w:space="0" w:color="auto"/>
        <w:bottom w:val="none" w:sz="0" w:space="0" w:color="auto"/>
        <w:right w:val="none" w:sz="0" w:space="0" w:color="auto"/>
      </w:divBdr>
    </w:div>
    <w:div w:id="1874421677">
      <w:bodyDiv w:val="1"/>
      <w:marLeft w:val="0"/>
      <w:marRight w:val="0"/>
      <w:marTop w:val="0"/>
      <w:marBottom w:val="0"/>
      <w:divBdr>
        <w:top w:val="none" w:sz="0" w:space="0" w:color="auto"/>
        <w:left w:val="none" w:sz="0" w:space="0" w:color="auto"/>
        <w:bottom w:val="none" w:sz="0" w:space="0" w:color="auto"/>
        <w:right w:val="none" w:sz="0" w:space="0" w:color="auto"/>
      </w:divBdr>
    </w:div>
    <w:div w:id="1892839475">
      <w:bodyDiv w:val="1"/>
      <w:marLeft w:val="0"/>
      <w:marRight w:val="0"/>
      <w:marTop w:val="0"/>
      <w:marBottom w:val="0"/>
      <w:divBdr>
        <w:top w:val="none" w:sz="0" w:space="0" w:color="auto"/>
        <w:left w:val="none" w:sz="0" w:space="0" w:color="auto"/>
        <w:bottom w:val="none" w:sz="0" w:space="0" w:color="auto"/>
        <w:right w:val="none" w:sz="0" w:space="0" w:color="auto"/>
      </w:divBdr>
    </w:div>
    <w:div w:id="1911497435">
      <w:bodyDiv w:val="1"/>
      <w:marLeft w:val="0"/>
      <w:marRight w:val="0"/>
      <w:marTop w:val="0"/>
      <w:marBottom w:val="0"/>
      <w:divBdr>
        <w:top w:val="none" w:sz="0" w:space="0" w:color="auto"/>
        <w:left w:val="none" w:sz="0" w:space="0" w:color="auto"/>
        <w:bottom w:val="none" w:sz="0" w:space="0" w:color="auto"/>
        <w:right w:val="none" w:sz="0" w:space="0" w:color="auto"/>
      </w:divBdr>
    </w:div>
    <w:div w:id="1917518513">
      <w:bodyDiv w:val="1"/>
      <w:marLeft w:val="0"/>
      <w:marRight w:val="0"/>
      <w:marTop w:val="0"/>
      <w:marBottom w:val="0"/>
      <w:divBdr>
        <w:top w:val="none" w:sz="0" w:space="0" w:color="auto"/>
        <w:left w:val="none" w:sz="0" w:space="0" w:color="auto"/>
        <w:bottom w:val="none" w:sz="0" w:space="0" w:color="auto"/>
        <w:right w:val="none" w:sz="0" w:space="0" w:color="auto"/>
      </w:divBdr>
    </w:div>
    <w:div w:id="1955208969">
      <w:bodyDiv w:val="1"/>
      <w:marLeft w:val="0"/>
      <w:marRight w:val="0"/>
      <w:marTop w:val="0"/>
      <w:marBottom w:val="0"/>
      <w:divBdr>
        <w:top w:val="none" w:sz="0" w:space="0" w:color="auto"/>
        <w:left w:val="none" w:sz="0" w:space="0" w:color="auto"/>
        <w:bottom w:val="none" w:sz="0" w:space="0" w:color="auto"/>
        <w:right w:val="none" w:sz="0" w:space="0" w:color="auto"/>
      </w:divBdr>
    </w:div>
    <w:div w:id="1987083185">
      <w:bodyDiv w:val="1"/>
      <w:marLeft w:val="0"/>
      <w:marRight w:val="0"/>
      <w:marTop w:val="0"/>
      <w:marBottom w:val="0"/>
      <w:divBdr>
        <w:top w:val="none" w:sz="0" w:space="0" w:color="auto"/>
        <w:left w:val="none" w:sz="0" w:space="0" w:color="auto"/>
        <w:bottom w:val="none" w:sz="0" w:space="0" w:color="auto"/>
        <w:right w:val="none" w:sz="0" w:space="0" w:color="auto"/>
      </w:divBdr>
    </w:div>
    <w:div w:id="1998067020">
      <w:bodyDiv w:val="1"/>
      <w:marLeft w:val="0"/>
      <w:marRight w:val="0"/>
      <w:marTop w:val="0"/>
      <w:marBottom w:val="0"/>
      <w:divBdr>
        <w:top w:val="none" w:sz="0" w:space="0" w:color="auto"/>
        <w:left w:val="none" w:sz="0" w:space="0" w:color="auto"/>
        <w:bottom w:val="none" w:sz="0" w:space="0" w:color="auto"/>
        <w:right w:val="none" w:sz="0" w:space="0" w:color="auto"/>
      </w:divBdr>
    </w:div>
    <w:div w:id="2021930563">
      <w:bodyDiv w:val="1"/>
      <w:marLeft w:val="0"/>
      <w:marRight w:val="0"/>
      <w:marTop w:val="0"/>
      <w:marBottom w:val="0"/>
      <w:divBdr>
        <w:top w:val="none" w:sz="0" w:space="0" w:color="auto"/>
        <w:left w:val="none" w:sz="0" w:space="0" w:color="auto"/>
        <w:bottom w:val="none" w:sz="0" w:space="0" w:color="auto"/>
        <w:right w:val="none" w:sz="0" w:space="0" w:color="auto"/>
      </w:divBdr>
    </w:div>
    <w:div w:id="2075423099">
      <w:bodyDiv w:val="1"/>
      <w:marLeft w:val="0"/>
      <w:marRight w:val="0"/>
      <w:marTop w:val="0"/>
      <w:marBottom w:val="0"/>
      <w:divBdr>
        <w:top w:val="none" w:sz="0" w:space="0" w:color="auto"/>
        <w:left w:val="none" w:sz="0" w:space="0" w:color="auto"/>
        <w:bottom w:val="none" w:sz="0" w:space="0" w:color="auto"/>
        <w:right w:val="none" w:sz="0" w:space="0" w:color="auto"/>
      </w:divBdr>
    </w:div>
    <w:div w:id="2076540565">
      <w:bodyDiv w:val="1"/>
      <w:marLeft w:val="0"/>
      <w:marRight w:val="0"/>
      <w:marTop w:val="0"/>
      <w:marBottom w:val="0"/>
      <w:divBdr>
        <w:top w:val="none" w:sz="0" w:space="0" w:color="auto"/>
        <w:left w:val="none" w:sz="0" w:space="0" w:color="auto"/>
        <w:bottom w:val="none" w:sz="0" w:space="0" w:color="auto"/>
        <w:right w:val="none" w:sz="0" w:space="0" w:color="auto"/>
      </w:divBdr>
    </w:div>
    <w:div w:id="2092119704">
      <w:bodyDiv w:val="1"/>
      <w:marLeft w:val="0"/>
      <w:marRight w:val="0"/>
      <w:marTop w:val="0"/>
      <w:marBottom w:val="0"/>
      <w:divBdr>
        <w:top w:val="none" w:sz="0" w:space="0" w:color="auto"/>
        <w:left w:val="none" w:sz="0" w:space="0" w:color="auto"/>
        <w:bottom w:val="none" w:sz="0" w:space="0" w:color="auto"/>
        <w:right w:val="none" w:sz="0" w:space="0" w:color="auto"/>
      </w:divBdr>
    </w:div>
    <w:div w:id="2127844153">
      <w:bodyDiv w:val="1"/>
      <w:marLeft w:val="0"/>
      <w:marRight w:val="0"/>
      <w:marTop w:val="0"/>
      <w:marBottom w:val="0"/>
      <w:divBdr>
        <w:top w:val="none" w:sz="0" w:space="0" w:color="auto"/>
        <w:left w:val="none" w:sz="0" w:space="0" w:color="auto"/>
        <w:bottom w:val="none" w:sz="0" w:space="0" w:color="auto"/>
        <w:right w:val="none" w:sz="0" w:space="0" w:color="auto"/>
      </w:divBdr>
    </w:div>
    <w:div w:id="2132045179">
      <w:bodyDiv w:val="1"/>
      <w:marLeft w:val="0"/>
      <w:marRight w:val="0"/>
      <w:marTop w:val="0"/>
      <w:marBottom w:val="0"/>
      <w:divBdr>
        <w:top w:val="none" w:sz="0" w:space="0" w:color="auto"/>
        <w:left w:val="none" w:sz="0" w:space="0" w:color="auto"/>
        <w:bottom w:val="none" w:sz="0" w:space="0" w:color="auto"/>
        <w:right w:val="none" w:sz="0" w:space="0" w:color="auto"/>
      </w:divBdr>
    </w:div>
    <w:div w:id="214403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he\AppData\Local\Microsoft\Windows\Temporary%20Internet%20Files\Content.IE5\CVWJ5FC9\Protokoll%20Huddinge%20pastorat%20till%20intran&#228;t(1).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B7D9E-1D88-433B-A181-D07BB99A8E6D}">
  <ds:schemaRefs>
    <ds:schemaRef ds:uri="http://schemas.openxmlformats.org/officeDocument/2006/bibliography"/>
  </ds:schemaRefs>
</ds:datastoreItem>
</file>

<file path=docMetadata/LabelInfo.xml><?xml version="1.0" encoding="utf-8"?>
<clbl:labelList xmlns:clbl="http://schemas.microsoft.com/office/2020/mipLabelMetadata">
  <clbl:label id="{f0785fb4-7cd3-40c0-8122-f25147720244}" enabled="1" method="Standard" siteId="{3619ea90-fa6e-40bf-aa11-2d4a18ad7689}" removed="0"/>
</clbl:labelList>
</file>

<file path=docProps/app.xml><?xml version="1.0" encoding="utf-8"?>
<Properties xmlns="http://schemas.openxmlformats.org/officeDocument/2006/extended-properties" xmlns:vt="http://schemas.openxmlformats.org/officeDocument/2006/docPropsVTypes">
  <Template>Protokoll Huddinge pastorat till intranät(1)</Template>
  <TotalTime>1</TotalTime>
  <Pages>21</Pages>
  <Words>1379</Words>
  <Characters>10836</Characters>
  <Application>Microsoft Office Word</Application>
  <DocSecurity>4</DocSecurity>
  <Lines>90</Lines>
  <Paragraphs>24</Paragraphs>
  <ScaleCrop>false</ScaleCrop>
  <HeadingPairs>
    <vt:vector size="2" baseType="variant">
      <vt:variant>
        <vt:lpstr>Rubrik</vt:lpstr>
      </vt:variant>
      <vt:variant>
        <vt:i4>1</vt:i4>
      </vt:variant>
    </vt:vector>
  </HeadingPairs>
  <TitlesOfParts>
    <vt:vector size="1" baseType="lpstr">
      <vt:lpstr>Plats och tid</vt:lpstr>
    </vt:vector>
  </TitlesOfParts>
  <Company>Huddinge Kyrkliga Samfällighet</Company>
  <LinksUpToDate>false</LinksUpToDate>
  <CharactersWithSpaces>12191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Plats och tid</dc:title>
  <dc:creator>Administrator</dc:creator>
  <cp:lastModifiedBy>Charlotte Lindtrup</cp:lastModifiedBy>
  <cp:revision>2</cp:revision>
  <cp:lastPrinted>2022-05-19T05:45:00Z</cp:lastPrinted>
  <dcterms:created xsi:type="dcterms:W3CDTF">2024-03-13T14:24:00Z</dcterms:created>
  <dcterms:modified xsi:type="dcterms:W3CDTF">2024-03-13T14:24:00Z</dcterms:modified>
</cp:coreProperties>
</file>